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9887" w14:textId="1EB2D595" w:rsidR="0055340F" w:rsidRDefault="0055340F" w:rsidP="0055340F">
      <w:pPr>
        <w:pStyle w:val="QUALITitel"/>
      </w:pPr>
      <w:r>
        <w:t>Checkliste Interviewvorbereitung</w:t>
      </w:r>
    </w:p>
    <w:p w14:paraId="73AA22E9" w14:textId="77777777" w:rsidR="0055340F" w:rsidRDefault="0055340F" w:rsidP="0055340F">
      <w:pPr>
        <w:pStyle w:val="QUALIFlietext"/>
      </w:pPr>
    </w:p>
    <w:p w14:paraId="4744DDF2" w14:textId="46B0473F" w:rsidR="0055340F" w:rsidRPr="0055340F" w:rsidRDefault="0055340F" w:rsidP="0055340F">
      <w:pPr>
        <w:pStyle w:val="QUALIFlietext"/>
        <w:numPr>
          <w:ilvl w:val="0"/>
          <w:numId w:val="30"/>
        </w:numPr>
      </w:pPr>
      <w:r w:rsidRPr="0055340F">
        <w:t xml:space="preserve">Es bieten sich verschiedene </w:t>
      </w:r>
      <w:r w:rsidRPr="0055340F">
        <w:rPr>
          <w:b/>
          <w:bCs/>
        </w:rPr>
        <w:t>Rekrutierungsstrategien</w:t>
      </w:r>
      <w:r w:rsidRPr="0055340F">
        <w:t xml:space="preserve"> an, um zu Ihrer/-m </w:t>
      </w:r>
      <w:proofErr w:type="spellStart"/>
      <w:r w:rsidRPr="0055340F">
        <w:t>Interviewpartner_in</w:t>
      </w:r>
      <w:proofErr w:type="spellEnd"/>
      <w:r w:rsidRPr="0055340F">
        <w:t xml:space="preserve"> zu kommen. Überlegen Sie sich eine oder mehrere Strategien im Vorfeld:</w:t>
      </w:r>
    </w:p>
    <w:p w14:paraId="380365B4" w14:textId="5E43DBA9" w:rsidR="0055340F" w:rsidRPr="0055340F" w:rsidRDefault="0055340F" w:rsidP="0055340F">
      <w:pPr>
        <w:pStyle w:val="QUALIListenabsatz"/>
      </w:pPr>
      <w:r w:rsidRPr="0055340F">
        <w:rPr>
          <w:b/>
          <w:bCs/>
        </w:rPr>
        <w:t>Schneeballsystem</w:t>
      </w:r>
      <w:r w:rsidRPr="0055340F">
        <w:t>: Es wird jemand angesprochen, der wiederum andere ansprechen soll, die wiederum andere ansprechen sollen etc. à Achtung: systematische Verzerrungen möglich!</w:t>
      </w:r>
    </w:p>
    <w:p w14:paraId="75618D98" w14:textId="57FE48EF" w:rsidR="0055340F" w:rsidRPr="0055340F" w:rsidRDefault="0055340F" w:rsidP="0055340F">
      <w:pPr>
        <w:pStyle w:val="QUALIListenabsatz"/>
      </w:pPr>
      <w:r w:rsidRPr="0055340F">
        <w:rPr>
          <w:b/>
          <w:bCs/>
        </w:rPr>
        <w:t>Multiplikatoren/ Gatekeeper</w:t>
      </w:r>
      <w:r w:rsidRPr="0055340F">
        <w:t xml:space="preserve">, d.h. </w:t>
      </w:r>
      <w:r w:rsidR="00A43769" w:rsidRPr="0055340F">
        <w:t>Personen,</w:t>
      </w:r>
      <w:r w:rsidRPr="0055340F">
        <w:t xml:space="preserve"> die über viele Kontakte bzw. ein großes Netzwerk verfügen, werden gebeten, passende Interviewpersonen in einer Institution/Organisation zu rekrutieren. à Achtung: verzerrende Vorselektion möglich! </w:t>
      </w:r>
    </w:p>
    <w:p w14:paraId="3A81ECF1" w14:textId="25194A24" w:rsidR="0055340F" w:rsidRPr="0055340F" w:rsidRDefault="0055340F" w:rsidP="0055340F">
      <w:pPr>
        <w:pStyle w:val="QUALIListenabsatz"/>
      </w:pPr>
      <w:r w:rsidRPr="0055340F">
        <w:rPr>
          <w:b/>
          <w:bCs/>
        </w:rPr>
        <w:t>Verschiedene direkte Recherchestrategien</w:t>
      </w:r>
      <w:r w:rsidRPr="0055340F">
        <w:t xml:space="preserve"> über Telefonbuch, </w:t>
      </w:r>
      <w:proofErr w:type="spellStart"/>
      <w:r w:rsidRPr="0055340F">
        <w:t>Websiten</w:t>
      </w:r>
      <w:proofErr w:type="spellEnd"/>
      <w:r w:rsidRPr="0055340F">
        <w:t>, Mailing-Listen, Foren, Anzeigen in Zeitschriften oder einschlägigen Foren oder direktes Ansprechen vor Ort</w:t>
      </w:r>
    </w:p>
    <w:p w14:paraId="256BA29C" w14:textId="563E1155" w:rsidR="0055340F" w:rsidRPr="0055340F" w:rsidRDefault="0055340F" w:rsidP="0055340F">
      <w:pPr>
        <w:pStyle w:val="QUALIListenabsatz"/>
      </w:pPr>
      <w:r w:rsidRPr="0055340F">
        <w:rPr>
          <w:b/>
          <w:bCs/>
        </w:rPr>
        <w:t xml:space="preserve">Gestufte und kombinierte Verfahren: </w:t>
      </w:r>
      <w:r w:rsidRPr="0055340F">
        <w:t>Es werden verschiedene Strategien gleichzeitig bzw. nacheinander verfolgt, um Heterogenität zu sichern und um Verzerrungen auszugleichen</w:t>
      </w:r>
    </w:p>
    <w:p w14:paraId="2D49F1F8" w14:textId="41B05D83" w:rsidR="0055340F" w:rsidRPr="0055340F" w:rsidRDefault="0055340F" w:rsidP="0055340F">
      <w:pPr>
        <w:pStyle w:val="QUALIListenabsatz"/>
      </w:pPr>
      <w:r w:rsidRPr="0055340F">
        <w:rPr>
          <w:b/>
          <w:bCs/>
        </w:rPr>
        <w:t xml:space="preserve">Persönliche Kontakte: </w:t>
      </w:r>
      <w:r w:rsidRPr="0055340F">
        <w:t>Bekannte oder befreundete Personen sollten nur in Ausnahmefällen (z.B. für ein P</w:t>
      </w:r>
      <w:r w:rsidR="00A43769">
        <w:t>r</w:t>
      </w:r>
      <w:r w:rsidRPr="0055340F">
        <w:t xml:space="preserve">obeinterview) rekrutiert werden, da aufgrund des Naheverhältnisses davon auszugehen ist, dass diese </w:t>
      </w:r>
      <w:proofErr w:type="spellStart"/>
      <w:r w:rsidRPr="0055340F">
        <w:t>Interviewpartner_innen</w:t>
      </w:r>
      <w:proofErr w:type="spellEnd"/>
      <w:r w:rsidRPr="0055340F">
        <w:t xml:space="preserve"> entsprechend angepasst antworten.  </w:t>
      </w:r>
    </w:p>
    <w:p w14:paraId="08D492E2" w14:textId="77777777" w:rsidR="0055340F" w:rsidRPr="0055340F" w:rsidRDefault="0055340F" w:rsidP="0055340F">
      <w:pPr>
        <w:rPr>
          <w:i/>
          <w:iCs/>
        </w:rPr>
      </w:pPr>
      <w:r w:rsidRPr="0055340F">
        <w:rPr>
          <w:i/>
          <w:iCs/>
        </w:rPr>
        <w:t> </w:t>
      </w:r>
    </w:p>
    <w:p w14:paraId="5E13AF22" w14:textId="2B34AE35" w:rsidR="0055340F" w:rsidRPr="0055340F" w:rsidRDefault="0055340F" w:rsidP="0055340F">
      <w:pPr>
        <w:pStyle w:val="QUALIFlietext"/>
        <w:numPr>
          <w:ilvl w:val="0"/>
          <w:numId w:val="30"/>
        </w:numPr>
      </w:pPr>
      <w:r w:rsidRPr="0055340F">
        <w:t xml:space="preserve">Durch die erste </w:t>
      </w:r>
      <w:r w:rsidRPr="0055340F">
        <w:rPr>
          <w:b/>
          <w:bCs/>
        </w:rPr>
        <w:t>Kontaktaufnahme</w:t>
      </w:r>
      <w:r w:rsidRPr="0055340F">
        <w:t xml:space="preserve"> mit den potenziellen </w:t>
      </w:r>
      <w:proofErr w:type="spellStart"/>
      <w:r w:rsidRPr="0055340F">
        <w:t>Interviewpartner_innen</w:t>
      </w:r>
      <w:proofErr w:type="spellEnd"/>
      <w:r w:rsidRPr="0055340F">
        <w:t xml:space="preserve"> wird bereits die </w:t>
      </w:r>
      <w:r w:rsidRPr="0055340F">
        <w:rPr>
          <w:b/>
          <w:bCs/>
        </w:rPr>
        <w:t>Basis für die soziale Beziehung im Interview aufgebaut</w:t>
      </w:r>
      <w:r w:rsidRPr="0055340F">
        <w:t xml:space="preserve">. Die Kontaktaufnahme kann grundsätzlich </w:t>
      </w:r>
      <w:r w:rsidRPr="0055340F">
        <w:rPr>
          <w:b/>
          <w:bCs/>
        </w:rPr>
        <w:t>telefonisch, schriftlich, per E-Mail oder persönlich erfolgen</w:t>
      </w:r>
      <w:r w:rsidRPr="0055340F">
        <w:t>. Details zum Erkenntnisinteresse und die konkreten Interviewfragen sollten möglichst nicht übermittelt werden. Die kontaktierte Person sollte jedenfalls über folgende Punkte informiert werden:</w:t>
      </w:r>
    </w:p>
    <w:p w14:paraId="34328CAF" w14:textId="370D1F4A" w:rsidR="0055340F" w:rsidRPr="0055340F" w:rsidRDefault="0055340F" w:rsidP="0055340F">
      <w:pPr>
        <w:pStyle w:val="QUALIListenabsatz"/>
      </w:pPr>
      <w:r w:rsidRPr="0055340F">
        <w:t>Kurzvorstellung Ihrer Person bzw. Institution</w:t>
      </w:r>
    </w:p>
    <w:p w14:paraId="124BED8B" w14:textId="4297B287" w:rsidR="0055340F" w:rsidRPr="0055340F" w:rsidRDefault="0055340F" w:rsidP="0055340F">
      <w:pPr>
        <w:pStyle w:val="QUALIListenabsatz"/>
      </w:pPr>
      <w:r w:rsidRPr="0055340F">
        <w:t xml:space="preserve">Kurzvorstellung des Projekts (Ziel und Zweck der Untersuchung) </w:t>
      </w:r>
    </w:p>
    <w:p w14:paraId="05E4AA6B" w14:textId="56987F4F" w:rsidR="0055340F" w:rsidRPr="0055340F" w:rsidRDefault="0055340F" w:rsidP="0055340F">
      <w:pPr>
        <w:pStyle w:val="QUALIListenabsatz"/>
      </w:pPr>
      <w:r w:rsidRPr="0055340F">
        <w:t>Warum wurde gerade diese Person ausgewählt/kontaktiert und welche Erwartungen hat man Sie?</w:t>
      </w:r>
    </w:p>
    <w:p w14:paraId="306A71D6" w14:textId="3358CE25" w:rsidR="0055340F" w:rsidRPr="0055340F" w:rsidRDefault="0055340F" w:rsidP="0055340F">
      <w:pPr>
        <w:pStyle w:val="QUALIListenabsatz"/>
      </w:pPr>
      <w:r w:rsidRPr="0055340F">
        <w:t>Zeitlicher Rahmen</w:t>
      </w:r>
    </w:p>
    <w:p w14:paraId="7E9DE399" w14:textId="70E9301D" w:rsidR="0055340F" w:rsidRPr="0055340F" w:rsidRDefault="0055340F" w:rsidP="0055340F">
      <w:pPr>
        <w:pStyle w:val="QUALIListenabsatz"/>
      </w:pPr>
      <w:r w:rsidRPr="0055340F">
        <w:t>Einverständnis bez. der Aufnahme auf Tonträger</w:t>
      </w:r>
    </w:p>
    <w:p w14:paraId="0A316204" w14:textId="3CE7BE19" w:rsidR="0055340F" w:rsidRPr="0055340F" w:rsidRDefault="0055340F" w:rsidP="0055340F">
      <w:pPr>
        <w:pStyle w:val="QUALIListenabsatz"/>
      </w:pPr>
      <w:r w:rsidRPr="0055340F">
        <w:t>Zusicherung der Anonymität/ Datenschutz</w:t>
      </w:r>
    </w:p>
    <w:p w14:paraId="2389E9A1" w14:textId="21749EC6" w:rsidR="0055340F" w:rsidRPr="0055340F" w:rsidRDefault="0055340F" w:rsidP="0055340F">
      <w:pPr>
        <w:pStyle w:val="QUALIListenabsatz"/>
      </w:pPr>
      <w:r w:rsidRPr="0055340F">
        <w:t>Etwaige Incentives bzw. Feedback über Ergebnisse</w:t>
      </w:r>
    </w:p>
    <w:p w14:paraId="7CD48579" w14:textId="77777777" w:rsidR="0055340F" w:rsidRPr="0055340F" w:rsidRDefault="0055340F" w:rsidP="0055340F">
      <w:pPr>
        <w:rPr>
          <w:i/>
          <w:iCs/>
        </w:rPr>
      </w:pPr>
      <w:r w:rsidRPr="0055340F">
        <w:rPr>
          <w:i/>
          <w:iCs/>
        </w:rPr>
        <w:lastRenderedPageBreak/>
        <w:t> </w:t>
      </w:r>
    </w:p>
    <w:p w14:paraId="001177CF" w14:textId="76FFF0A8" w:rsidR="0055340F" w:rsidRPr="0055340F" w:rsidRDefault="0055340F" w:rsidP="0055340F">
      <w:pPr>
        <w:pStyle w:val="QUALIFlietext"/>
        <w:numPr>
          <w:ilvl w:val="0"/>
          <w:numId w:val="30"/>
        </w:numPr>
      </w:pPr>
      <w:r w:rsidRPr="0055340F">
        <w:t xml:space="preserve">Bevor das Interview auf einem Tonträger aufgezeichnet wird, ist das schriftliche Einverständnis des/der </w:t>
      </w:r>
      <w:proofErr w:type="spellStart"/>
      <w:r w:rsidRPr="0055340F">
        <w:t>Interviewpartners_in</w:t>
      </w:r>
      <w:proofErr w:type="spellEnd"/>
      <w:r w:rsidRPr="0055340F">
        <w:t xml:space="preserve"> einzuholen. Eine </w:t>
      </w:r>
      <w:r w:rsidRPr="0055340F">
        <w:rPr>
          <w:b/>
          <w:bCs/>
        </w:rPr>
        <w:t>Einverständniserklärung</w:t>
      </w:r>
      <w:r w:rsidRPr="0055340F">
        <w:t xml:space="preserve"> sollte immer der aktuellen Version der Datenschutzgrundverordnung (DSGVO) entsprechen und die folgenden Punkte enthalten:</w:t>
      </w:r>
    </w:p>
    <w:p w14:paraId="392DF5A0" w14:textId="7440AB06" w:rsidR="0055340F" w:rsidRPr="0055340F" w:rsidRDefault="0055340F" w:rsidP="0055340F">
      <w:pPr>
        <w:pStyle w:val="QUALIListenabsatz"/>
      </w:pPr>
      <w:r w:rsidRPr="0055340F">
        <w:rPr>
          <w:b/>
          <w:bCs/>
        </w:rPr>
        <w:t>Zweck</w:t>
      </w:r>
      <w:r w:rsidRPr="0055340F">
        <w:t xml:space="preserve"> des Interviews </w:t>
      </w:r>
    </w:p>
    <w:p w14:paraId="3334C229" w14:textId="742949B5" w:rsidR="0055340F" w:rsidRPr="0055340F" w:rsidRDefault="0055340F" w:rsidP="0055340F">
      <w:pPr>
        <w:pStyle w:val="QUALIListenabsatz"/>
      </w:pPr>
      <w:r w:rsidRPr="0055340F">
        <w:t xml:space="preserve">Kurze </w:t>
      </w:r>
      <w:r w:rsidRPr="0055340F">
        <w:rPr>
          <w:b/>
          <w:bCs/>
        </w:rPr>
        <w:t>Beschreibung</w:t>
      </w:r>
      <w:r w:rsidRPr="0055340F">
        <w:t xml:space="preserve"> des Forschungsprojektes</w:t>
      </w:r>
    </w:p>
    <w:p w14:paraId="0A096781" w14:textId="70CA30F6" w:rsidR="0055340F" w:rsidRPr="0055340F" w:rsidRDefault="0055340F" w:rsidP="0055340F">
      <w:pPr>
        <w:pStyle w:val="QUALIListenabsatz"/>
      </w:pPr>
      <w:r w:rsidRPr="0055340F">
        <w:t xml:space="preserve">Hinweis, dass die Teilnahme </w:t>
      </w:r>
      <w:r w:rsidRPr="0055340F">
        <w:rPr>
          <w:b/>
          <w:bCs/>
        </w:rPr>
        <w:t>freiwillig</w:t>
      </w:r>
      <w:r w:rsidRPr="0055340F">
        <w:t xml:space="preserve"> ist, verweigert werden kann bzw. jederzeit </w:t>
      </w:r>
      <w:r w:rsidRPr="0055340F">
        <w:rPr>
          <w:b/>
          <w:bCs/>
        </w:rPr>
        <w:t>abgebrochen</w:t>
      </w:r>
      <w:r w:rsidRPr="0055340F">
        <w:t xml:space="preserve"> werden kann, ohne dass daraus Nachteile entstehen.</w:t>
      </w:r>
    </w:p>
    <w:p w14:paraId="25D473B7" w14:textId="272EABAB" w:rsidR="0055340F" w:rsidRPr="0055340F" w:rsidRDefault="0055340F" w:rsidP="0055340F">
      <w:pPr>
        <w:pStyle w:val="QUALIListenabsatz"/>
      </w:pPr>
      <w:r w:rsidRPr="0055340F">
        <w:t xml:space="preserve">Informationen zu </w:t>
      </w:r>
      <w:r w:rsidRPr="0055340F">
        <w:rPr>
          <w:b/>
          <w:bCs/>
        </w:rPr>
        <w:t>Datenschutz und Anonymisierung</w:t>
      </w:r>
      <w:r w:rsidRPr="0055340F">
        <w:t xml:space="preserve">, z.B., dass </w:t>
      </w:r>
    </w:p>
    <w:p w14:paraId="626801A1" w14:textId="75E06244" w:rsidR="0055340F" w:rsidRPr="0055340F" w:rsidRDefault="0055340F" w:rsidP="0055340F">
      <w:pPr>
        <w:pStyle w:val="QUALIListenabsatz"/>
        <w:numPr>
          <w:ilvl w:val="1"/>
          <w:numId w:val="26"/>
        </w:numPr>
      </w:pPr>
      <w:r w:rsidRPr="0055340F">
        <w:t xml:space="preserve">die Informationen </w:t>
      </w:r>
      <w:r w:rsidRPr="0055340F">
        <w:rPr>
          <w:b/>
          <w:bCs/>
        </w:rPr>
        <w:t>vertraulich</w:t>
      </w:r>
      <w:r w:rsidRPr="0055340F">
        <w:t xml:space="preserve"> behandelt und nicht an Dritte weitergegeben werden,</w:t>
      </w:r>
    </w:p>
    <w:p w14:paraId="4B1368A3" w14:textId="31BEB3FD" w:rsidR="0055340F" w:rsidRPr="0055340F" w:rsidRDefault="0055340F" w:rsidP="0055340F">
      <w:pPr>
        <w:pStyle w:val="QUALIListenabsatz"/>
        <w:numPr>
          <w:ilvl w:val="1"/>
          <w:numId w:val="26"/>
        </w:numPr>
      </w:pPr>
      <w:r w:rsidRPr="0055340F">
        <w:t xml:space="preserve">die Daten </w:t>
      </w:r>
      <w:r w:rsidRPr="0055340F">
        <w:rPr>
          <w:b/>
          <w:bCs/>
        </w:rPr>
        <w:t>anonymisiert bzw. pseudonymisiert</w:t>
      </w:r>
      <w:r w:rsidRPr="0055340F">
        <w:t xml:space="preserve"> werden, </w:t>
      </w:r>
    </w:p>
    <w:p w14:paraId="42A20550" w14:textId="6A8DC382" w:rsidR="0055340F" w:rsidRPr="0055340F" w:rsidRDefault="0055340F" w:rsidP="0055340F">
      <w:pPr>
        <w:pStyle w:val="QUALIListenabsatz"/>
        <w:numPr>
          <w:ilvl w:val="1"/>
          <w:numId w:val="26"/>
        </w:numPr>
      </w:pPr>
      <w:r w:rsidRPr="0055340F">
        <w:t xml:space="preserve">die Aufnahmen nach Beendigung des Forschungsprojektes </w:t>
      </w:r>
      <w:r w:rsidRPr="0055340F">
        <w:rPr>
          <w:b/>
          <w:bCs/>
        </w:rPr>
        <w:t>gelöscht</w:t>
      </w:r>
      <w:r w:rsidRPr="0055340F">
        <w:t xml:space="preserve"> werden </w:t>
      </w:r>
    </w:p>
    <w:p w14:paraId="5CB2AE92" w14:textId="13CDC18A" w:rsidR="0055340F" w:rsidRPr="0055340F" w:rsidRDefault="0055340F" w:rsidP="0055340F">
      <w:pPr>
        <w:pStyle w:val="QUALIListenabsatz"/>
        <w:numPr>
          <w:ilvl w:val="1"/>
          <w:numId w:val="26"/>
        </w:numPr>
      </w:pPr>
      <w:r w:rsidRPr="0055340F">
        <w:t xml:space="preserve">auf die </w:t>
      </w:r>
      <w:r w:rsidRPr="0055340F">
        <w:rPr>
          <w:b/>
          <w:bCs/>
        </w:rPr>
        <w:t>DSGVO</w:t>
      </w:r>
      <w:r w:rsidRPr="0055340F">
        <w:t xml:space="preserve"> hingewiesen wird und die Einwilligung jederzeit widerrufen werden kann.</w:t>
      </w:r>
    </w:p>
    <w:p w14:paraId="4DDFEF14" w14:textId="279EC545" w:rsidR="0055340F" w:rsidRPr="0055340F" w:rsidRDefault="0055340F" w:rsidP="0055340F">
      <w:pPr>
        <w:pStyle w:val="QUALIFlietext"/>
      </w:pPr>
      <w:r>
        <w:t>Ein</w:t>
      </w:r>
      <w:r w:rsidRPr="0055340F">
        <w:t xml:space="preserve"> Muster für eine Einwilligungserklärung (Stand: Juli 2020): </w:t>
      </w:r>
      <w:hyperlink r:id="rId8" w:history="1">
        <w:r w:rsidRPr="0055340F">
          <w:rPr>
            <w:rStyle w:val="Hyperlink"/>
          </w:rPr>
          <w:t>https://www.audiotranskription.de/audiotranskription/upload/MUSTER_Einwilligungserklaerung-DSGVO.pdf</w:t>
        </w:r>
      </w:hyperlink>
      <w:r w:rsidRPr="0055340F">
        <w:rPr>
          <w:noProof/>
        </w:rPr>
        <w:drawing>
          <wp:inline distT="0" distB="0" distL="0" distR="0" wp14:anchorId="1672A587" wp14:editId="12BC476B">
            <wp:extent cx="152400" cy="152400"/>
            <wp:effectExtent l="0" t="0" r="0" b="0"/>
            <wp:docPr id="7" name="Grafik 7" descr="Open this document with ReadSpeaker docReader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pen this document with ReadSpeaker docReader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3BC84" w14:textId="578676AA" w:rsidR="0055340F" w:rsidRPr="0055340F" w:rsidRDefault="0055340F" w:rsidP="0055340F">
      <w:pPr>
        <w:pStyle w:val="QUALIFlietext"/>
        <w:numPr>
          <w:ilvl w:val="0"/>
          <w:numId w:val="30"/>
        </w:numPr>
      </w:pPr>
      <w:r w:rsidRPr="0055340F">
        <w:rPr>
          <w:b/>
          <w:bCs/>
        </w:rPr>
        <w:t>Erhebungsort bzw. Setting</w:t>
      </w:r>
      <w:r w:rsidRPr="0055340F">
        <w:t xml:space="preserve"> sollen ebenfalls im Vorfeld gut überlegt werden, da dies maßgeblich für den Erfolg des Interviews ist. Eine Grundvoraussetzung ist es daher, eine für die/den </w:t>
      </w:r>
      <w:proofErr w:type="spellStart"/>
      <w:r w:rsidRPr="0055340F">
        <w:t>Interviewpartner_in</w:t>
      </w:r>
      <w:proofErr w:type="spellEnd"/>
      <w:r w:rsidRPr="0055340F">
        <w:t xml:space="preserve"> möglichst </w:t>
      </w:r>
      <w:r w:rsidRPr="0055340F">
        <w:rPr>
          <w:b/>
          <w:bCs/>
        </w:rPr>
        <w:t xml:space="preserve">angenehme und störungsfreie Umgebung </w:t>
      </w:r>
      <w:r w:rsidRPr="0055340F">
        <w:t xml:space="preserve">zu suchen. Dazu gehört auch sich </w:t>
      </w:r>
      <w:r w:rsidRPr="0055340F">
        <w:rPr>
          <w:b/>
          <w:bCs/>
        </w:rPr>
        <w:t>viel Zeit zu nehmen und ungeteilte Aufmerksamkeit</w:t>
      </w:r>
      <w:r w:rsidRPr="0055340F">
        <w:t xml:space="preserve"> zu signalisieren. Mögliche Settings:</w:t>
      </w:r>
    </w:p>
    <w:p w14:paraId="15C3DD29" w14:textId="33B2FF5F" w:rsidR="0055340F" w:rsidRPr="0055340F" w:rsidRDefault="0055340F" w:rsidP="0055340F">
      <w:pPr>
        <w:pStyle w:val="QUALIListenabsatz"/>
      </w:pPr>
      <w:r w:rsidRPr="0055340F">
        <w:t xml:space="preserve">Privates Umfeld, z.B. Wohnung der/des Interviewpartnerin/-s oder der/des </w:t>
      </w:r>
      <w:proofErr w:type="spellStart"/>
      <w:r w:rsidRPr="0055340F">
        <w:t>Interviewers_in</w:t>
      </w:r>
      <w:proofErr w:type="spellEnd"/>
    </w:p>
    <w:p w14:paraId="16083322" w14:textId="09779DF2" w:rsidR="0055340F" w:rsidRPr="0055340F" w:rsidRDefault="0055340F" w:rsidP="0055340F">
      <w:pPr>
        <w:pStyle w:val="QUALIListenabsatz"/>
      </w:pPr>
      <w:r w:rsidRPr="0055340F">
        <w:t>Institution, die für den Interviewten Bedeutung hat, z.B. Betrieb, Organisation, im dem/der die Person angestellt ist</w:t>
      </w:r>
    </w:p>
    <w:p w14:paraId="539E4C88" w14:textId="70849822" w:rsidR="0055340F" w:rsidRPr="0055340F" w:rsidRDefault="0055340F" w:rsidP="0055340F">
      <w:pPr>
        <w:pStyle w:val="QUALIListenabsatz"/>
      </w:pPr>
      <w:r w:rsidRPr="0055340F">
        <w:t xml:space="preserve">Institution, in der die/der Forscherin/-r beschäftigt ist, z.B. im Büro oder Seminarraum der Forschungsinstitution) </w:t>
      </w:r>
    </w:p>
    <w:p w14:paraId="7AEAEB8C" w14:textId="169FD912" w:rsidR="0055340F" w:rsidRPr="0055340F" w:rsidRDefault="0055340F" w:rsidP="0055340F">
      <w:pPr>
        <w:pStyle w:val="QUALIListenabsatz"/>
      </w:pPr>
      <w:r w:rsidRPr="0055340F">
        <w:t xml:space="preserve">Öffentlicher Raum, z.B. im Park </w:t>
      </w:r>
    </w:p>
    <w:p w14:paraId="215B5A83" w14:textId="77777777" w:rsidR="0055340F" w:rsidRPr="0055340F" w:rsidRDefault="0055340F" w:rsidP="0055340F">
      <w:pPr>
        <w:rPr>
          <w:i/>
          <w:iCs/>
        </w:rPr>
      </w:pPr>
      <w:r w:rsidRPr="0055340F">
        <w:rPr>
          <w:i/>
          <w:iCs/>
        </w:rPr>
        <w:t> </w:t>
      </w:r>
    </w:p>
    <w:p w14:paraId="48AC28C8" w14:textId="7CEE937C" w:rsidR="0055340F" w:rsidRPr="0055340F" w:rsidRDefault="0055340F" w:rsidP="0055340F">
      <w:pPr>
        <w:pStyle w:val="QUALIFlietext"/>
        <w:numPr>
          <w:ilvl w:val="0"/>
          <w:numId w:val="30"/>
        </w:numPr>
      </w:pPr>
      <w:r w:rsidRPr="0055340F">
        <w:t>Aufnahme(-technik)</w:t>
      </w:r>
    </w:p>
    <w:p w14:paraId="0FA56EA7" w14:textId="77777777" w:rsidR="0055340F" w:rsidRPr="0055340F" w:rsidRDefault="0055340F" w:rsidP="0055340F">
      <w:pPr>
        <w:pStyle w:val="QUALIFlietext"/>
      </w:pPr>
      <w:r w:rsidRPr="0055340F">
        <w:t xml:space="preserve">Grundsätzlich wird die Aufnahme mit einem </w:t>
      </w:r>
      <w:r w:rsidRPr="0055340F">
        <w:rPr>
          <w:b/>
          <w:bCs/>
        </w:rPr>
        <w:t>digitalen Diktiergerät</w:t>
      </w:r>
      <w:r w:rsidRPr="0055340F">
        <w:t xml:space="preserve"> empfohlen. Es empfiehlt sich vor der Anschaffung aktuelle Testberichte/ Erfahrungsberichte und Bewertungen einzuholen. Grundsätzlich ist eine Aufnahme auch mit anderen Geräten möglich (z.B. </w:t>
      </w:r>
      <w:r w:rsidRPr="0055340F">
        <w:lastRenderedPageBreak/>
        <w:t>Laptop, Tablet, Smartphone), jedoch ist dabei insbesondere auch auf Aspekte der Einhaltung des Datenschutzes zu achten (vgl. DSGVO). Unabhängig vom Aufnahmegerät sind folgende Aspekte im Vorfeld zu beachten:</w:t>
      </w:r>
    </w:p>
    <w:p w14:paraId="5892C905" w14:textId="1F777479" w:rsidR="0055340F" w:rsidRPr="0055340F" w:rsidRDefault="0055340F" w:rsidP="0055340F">
      <w:pPr>
        <w:pStyle w:val="QUALIListenabsatz"/>
      </w:pPr>
      <w:r w:rsidRPr="0055340F">
        <w:t xml:space="preserve">Eignet sich die </w:t>
      </w:r>
      <w:r w:rsidRPr="0055340F">
        <w:rPr>
          <w:b/>
          <w:bCs/>
        </w:rPr>
        <w:t>Umgebung</w:t>
      </w:r>
      <w:r w:rsidRPr="0055340F">
        <w:t xml:space="preserve"> für eine gute Qualität der Aufzeichnung?</w:t>
      </w:r>
    </w:p>
    <w:p w14:paraId="1236A22E" w14:textId="3D0F47A3" w:rsidR="0055340F" w:rsidRPr="0055340F" w:rsidRDefault="0055340F" w:rsidP="0055340F">
      <w:pPr>
        <w:pStyle w:val="QUALIListenabsatz"/>
      </w:pPr>
      <w:r w:rsidRPr="0055340F">
        <w:rPr>
          <w:b/>
          <w:bCs/>
        </w:rPr>
        <w:t>Aufnahmespektrum und Klangqualität</w:t>
      </w:r>
      <w:r w:rsidRPr="0055340F">
        <w:t xml:space="preserve"> des Geräts oder der Software im jeweiligen Setting/Raum vorab testen! </w:t>
      </w:r>
    </w:p>
    <w:p w14:paraId="54F87EA0" w14:textId="0375EAAD" w:rsidR="0055340F" w:rsidRPr="0055340F" w:rsidRDefault="0055340F" w:rsidP="0055340F">
      <w:pPr>
        <w:pStyle w:val="QUALIListenabsatz"/>
      </w:pPr>
      <w:r w:rsidRPr="0055340F">
        <w:t xml:space="preserve">Wird ein </w:t>
      </w:r>
      <w:r w:rsidRPr="0055340F">
        <w:rPr>
          <w:b/>
          <w:bCs/>
        </w:rPr>
        <w:t>gängiges Speicherformat</w:t>
      </w:r>
      <w:r w:rsidRPr="0055340F">
        <w:t xml:space="preserve"> (MP3, MP4, WAV, WMA) verwendet?</w:t>
      </w:r>
    </w:p>
    <w:p w14:paraId="5C1E97A4" w14:textId="570A000F" w:rsidR="0055340F" w:rsidRPr="0055340F" w:rsidRDefault="0055340F" w:rsidP="0055340F">
      <w:pPr>
        <w:pStyle w:val="QUALIListenabsatz"/>
      </w:pPr>
      <w:r w:rsidRPr="0055340F">
        <w:t xml:space="preserve">Ausreichender </w:t>
      </w:r>
      <w:r w:rsidRPr="0055340F">
        <w:rPr>
          <w:b/>
          <w:bCs/>
        </w:rPr>
        <w:t>Speicher</w:t>
      </w:r>
      <w:r w:rsidRPr="0055340F">
        <w:t xml:space="preserve"> muss je nach Speicherformat vorhanden sein! </w:t>
      </w:r>
    </w:p>
    <w:p w14:paraId="46BF5422" w14:textId="77777777" w:rsidR="0055340F" w:rsidRDefault="0055340F" w:rsidP="0055340F">
      <w:pPr>
        <w:pStyle w:val="QUALIListenabsatz"/>
      </w:pPr>
      <w:r w:rsidRPr="0055340F">
        <w:t xml:space="preserve">Ausreichender </w:t>
      </w:r>
      <w:r w:rsidRPr="0055340F">
        <w:rPr>
          <w:b/>
          <w:bCs/>
        </w:rPr>
        <w:t>Akku</w:t>
      </w:r>
      <w:r w:rsidRPr="0055340F">
        <w:t xml:space="preserve"> bzw. volle Batterien und Ersatzbatterien/-gerät?</w:t>
      </w:r>
    </w:p>
    <w:p w14:paraId="1948F833" w14:textId="56A30338" w:rsidR="0055340F" w:rsidRPr="0055340F" w:rsidRDefault="0055340F" w:rsidP="0055340F">
      <w:pPr>
        <w:pStyle w:val="QUALIListenabsatz"/>
      </w:pPr>
      <w:r w:rsidRPr="0055340F">
        <w:t xml:space="preserve">Ist das Aufnahmegerät richtig </w:t>
      </w:r>
      <w:r w:rsidRPr="0055340F">
        <w:rPr>
          <w:b/>
          <w:bCs/>
        </w:rPr>
        <w:t>positioniert</w:t>
      </w:r>
      <w:r w:rsidRPr="0055340F">
        <w:t>?</w:t>
      </w:r>
    </w:p>
    <w:p w14:paraId="1F667F24" w14:textId="350B7F8F" w:rsidR="0055340F" w:rsidRPr="0055340F" w:rsidRDefault="0055340F" w:rsidP="0055340F">
      <w:pPr>
        <w:pStyle w:val="QUALIListenabsatz"/>
      </w:pPr>
      <w:r w:rsidRPr="0055340F">
        <w:t xml:space="preserve">Ist man mit der </w:t>
      </w:r>
      <w:r w:rsidRPr="0055340F">
        <w:rPr>
          <w:b/>
          <w:bCs/>
        </w:rPr>
        <w:t>Handhabung</w:t>
      </w:r>
      <w:r w:rsidRPr="0055340F">
        <w:t xml:space="preserve"> des Geräts bzw. der Software gut vertraut? </w:t>
      </w:r>
    </w:p>
    <w:p w14:paraId="197461F3" w14:textId="77777777" w:rsidR="002556B4" w:rsidRPr="00D223B8" w:rsidRDefault="002556B4" w:rsidP="00D223B8"/>
    <w:sectPr w:rsidR="002556B4" w:rsidRPr="00D223B8" w:rsidSect="009D77F3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985" w:right="1134" w:bottom="2127" w:left="1134" w:header="567" w:footer="47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F1AB9" w14:textId="77777777" w:rsidR="003F40F5" w:rsidRDefault="003F40F5">
      <w:r>
        <w:separator/>
      </w:r>
    </w:p>
  </w:endnote>
  <w:endnote w:type="continuationSeparator" w:id="0">
    <w:p w14:paraId="7580CF3F" w14:textId="77777777" w:rsidR="003F40F5" w:rsidRDefault="003F4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ook BT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old BT">
    <w:altName w:val="Arial"/>
    <w:charset w:val="00"/>
    <w:family w:val="auto"/>
    <w:pitch w:val="variable"/>
    <w:sig w:usb0="00000003" w:usb1="00000000" w:usb2="00000000" w:usb3="00000000" w:csb0="00000001" w:csb1="00000000"/>
  </w:font>
  <w:font w:name="Futura Hv BT">
    <w:altName w:val="Arial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 OT">
    <w:panose1 w:val="020B0504020201010104"/>
    <w:charset w:val="00"/>
    <w:family w:val="swiss"/>
    <w:notTrueType/>
    <w:pitch w:val="variable"/>
    <w:sig w:usb0="800000EF" w:usb1="4000A47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EB86" w14:textId="35FDBA32" w:rsidR="00347FC7" w:rsidRDefault="00347FC7" w:rsidP="00B70D80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</w:p>
  <w:p w14:paraId="59AA029D" w14:textId="61DCE056" w:rsidR="00347FC7" w:rsidRDefault="00347FC7" w:rsidP="00B70D80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  <w:r>
      <w:rPr>
        <w:rFonts w:ascii="Arial" w:hAnsi="Arial"/>
        <w:noProof/>
        <w:color w:val="323232"/>
        <w:sz w:val="14"/>
        <w:szCs w:val="14"/>
      </w:rPr>
      <w:drawing>
        <wp:anchor distT="0" distB="0" distL="114300" distR="114300" simplePos="0" relativeHeight="251684352" behindDoc="0" locked="0" layoutInCell="1" allowOverlap="1" wp14:anchorId="09C5C95A" wp14:editId="71972AB7">
          <wp:simplePos x="0" y="0"/>
          <wp:positionH relativeFrom="margin">
            <wp:align>left</wp:align>
          </wp:positionH>
          <wp:positionV relativeFrom="paragraph">
            <wp:posOffset>27904</wp:posOffset>
          </wp:positionV>
          <wp:extent cx="1637633" cy="516835"/>
          <wp:effectExtent l="0" t="0" r="1270" b="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633" cy="516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EDDA47" w14:textId="273790C9" w:rsidR="00347FC7" w:rsidRDefault="00347FC7" w:rsidP="00B70D80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</w:p>
  <w:p w14:paraId="27809BF3" w14:textId="77777777" w:rsidR="00347FC7" w:rsidRDefault="00347FC7" w:rsidP="00B70D80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</w:p>
  <w:p w14:paraId="18425DD7" w14:textId="35126C08" w:rsidR="00F732D4" w:rsidRPr="00347FC7" w:rsidRDefault="00B70D80" w:rsidP="00347FC7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  <w:r w:rsidRPr="002F45A3">
      <w:rPr>
        <w:rFonts w:ascii="DIN OT" w:hAnsi="DIN OT"/>
        <w:color w:val="323232"/>
        <w:sz w:val="16"/>
        <w:szCs w:val="16"/>
        <w:lang w:val="de-DE" w:eastAsia="de-DE"/>
      </w:rPr>
      <w:t xml:space="preserve">Seite 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begin"/>
    </w:r>
    <w:r w:rsidRPr="002F45A3">
      <w:rPr>
        <w:rFonts w:ascii="DIN OT" w:hAnsi="DIN OT"/>
        <w:color w:val="323232"/>
        <w:sz w:val="16"/>
        <w:szCs w:val="16"/>
        <w:lang w:val="de-DE" w:eastAsia="de-DE"/>
      </w:rPr>
      <w:instrText xml:space="preserve"> PAGE </w:instrTex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separate"/>
    </w:r>
    <w:r>
      <w:rPr>
        <w:rFonts w:ascii="DIN OT" w:hAnsi="DIN OT"/>
        <w:color w:val="323232"/>
        <w:sz w:val="16"/>
        <w:szCs w:val="16"/>
        <w:lang w:val="de-DE" w:eastAsia="de-DE"/>
      </w:rPr>
      <w:t>2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end"/>
    </w:r>
    <w:r w:rsidRPr="002F45A3">
      <w:rPr>
        <w:rFonts w:ascii="DIN OT" w:hAnsi="DIN OT"/>
        <w:color w:val="323232"/>
        <w:sz w:val="16"/>
        <w:szCs w:val="16"/>
        <w:lang w:val="de-DE" w:eastAsia="de-DE"/>
      </w:rPr>
      <w:t xml:space="preserve"> / 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begin"/>
    </w:r>
    <w:r w:rsidRPr="002F45A3">
      <w:rPr>
        <w:rFonts w:ascii="DIN OT" w:hAnsi="DIN OT"/>
        <w:color w:val="323232"/>
        <w:sz w:val="16"/>
        <w:szCs w:val="16"/>
        <w:lang w:val="de-DE" w:eastAsia="de-DE"/>
      </w:rPr>
      <w:instrText xml:space="preserve"> NUMPAGES </w:instrTex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separate"/>
    </w:r>
    <w:r>
      <w:rPr>
        <w:rFonts w:ascii="DIN OT" w:hAnsi="DIN OT"/>
        <w:color w:val="323232"/>
        <w:sz w:val="16"/>
        <w:szCs w:val="16"/>
        <w:lang w:val="de-DE" w:eastAsia="de-DE"/>
      </w:rPr>
      <w:t>2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08"/>
      <w:gridCol w:w="4298"/>
      <w:gridCol w:w="2533"/>
    </w:tblGrid>
    <w:tr w:rsidR="002F45A3" w14:paraId="1E9FBF94" w14:textId="77777777" w:rsidTr="003E662B">
      <w:tc>
        <w:tcPr>
          <w:tcW w:w="2939" w:type="dxa"/>
        </w:tcPr>
        <w:p w14:paraId="06C14FCC" w14:textId="24304B7F" w:rsidR="002F45A3" w:rsidRDefault="003E662B" w:rsidP="002F45A3">
          <w:pPr>
            <w:tabs>
              <w:tab w:val="left" w:pos="160"/>
              <w:tab w:val="left" w:pos="2717"/>
              <w:tab w:val="left" w:pos="6974"/>
            </w:tabs>
            <w:spacing w:before="0" w:after="0" w:line="200" w:lineRule="exact"/>
            <w:jc w:val="center"/>
            <w:rPr>
              <w:rFonts w:ascii="Arial" w:hAnsi="Arial"/>
              <w:color w:val="323232"/>
              <w:sz w:val="14"/>
              <w:szCs w:val="14"/>
            </w:rPr>
          </w:pPr>
          <w:r>
            <w:rPr>
              <w:rFonts w:ascii="Arial" w:hAnsi="Arial"/>
              <w:noProof/>
              <w:color w:val="323232"/>
              <w:sz w:val="14"/>
              <w:szCs w:val="14"/>
            </w:rPr>
            <w:drawing>
              <wp:anchor distT="0" distB="0" distL="114300" distR="114300" simplePos="0" relativeHeight="251676160" behindDoc="0" locked="0" layoutInCell="1" allowOverlap="1" wp14:anchorId="51E14F3A" wp14:editId="0E471D73">
                <wp:simplePos x="0" y="0"/>
                <wp:positionH relativeFrom="column">
                  <wp:posOffset>-67641</wp:posOffset>
                </wp:positionH>
                <wp:positionV relativeFrom="paragraph">
                  <wp:posOffset>164437</wp:posOffset>
                </wp:positionV>
                <wp:extent cx="1637633" cy="516835"/>
                <wp:effectExtent l="0" t="0" r="1270" b="0"/>
                <wp:wrapSquare wrapText="bothSides"/>
                <wp:docPr id="5" name="Grafi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7633" cy="516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54" w:type="dxa"/>
          <w:vAlign w:val="center"/>
        </w:tcPr>
        <w:p w14:paraId="411F0865" w14:textId="09BE2C5C" w:rsidR="002F45A3" w:rsidRDefault="003E662B" w:rsidP="003E662B">
          <w:pPr>
            <w:tabs>
              <w:tab w:val="left" w:pos="160"/>
              <w:tab w:val="left" w:pos="6946"/>
              <w:tab w:val="left" w:pos="6974"/>
            </w:tabs>
            <w:spacing w:before="0" w:after="0" w:line="200" w:lineRule="exact"/>
            <w:jc w:val="center"/>
            <w:rPr>
              <w:rFonts w:ascii="Arial" w:hAnsi="Arial"/>
              <w:color w:val="323232"/>
              <w:sz w:val="14"/>
              <w:szCs w:val="14"/>
            </w:rPr>
          </w:pPr>
          <w:r>
            <w:rPr>
              <w:rFonts w:ascii="Arial" w:hAnsi="Arial"/>
              <w:color w:val="323232"/>
              <w:sz w:val="14"/>
              <w:szCs w:val="14"/>
            </w:rPr>
            <w:t>Aghamanoukjan, Anahid &amp; Nitsch, Martina (2022):</w:t>
          </w:r>
          <w:r w:rsidR="0055340F">
            <w:rPr>
              <w:rFonts w:ascii="Arial" w:hAnsi="Arial"/>
              <w:color w:val="323232"/>
              <w:sz w:val="14"/>
              <w:szCs w:val="14"/>
            </w:rPr>
            <w:t xml:space="preserve"> Checkliste Interviewvorbereitung</w:t>
          </w:r>
          <w:r>
            <w:rPr>
              <w:rFonts w:ascii="Arial" w:hAnsi="Arial"/>
              <w:color w:val="323232"/>
              <w:sz w:val="14"/>
              <w:szCs w:val="14"/>
            </w:rPr>
            <w:t xml:space="preserve">. In: Qualitorial – eine multimediale Anleitung zur qualitativen Sozialforschung. </w:t>
          </w:r>
          <w:hyperlink r:id="rId2" w:history="1">
            <w:r w:rsidRPr="001150B8">
              <w:rPr>
                <w:rStyle w:val="Hyperlink"/>
                <w:rFonts w:ascii="Arial" w:hAnsi="Arial"/>
                <w:sz w:val="14"/>
                <w:szCs w:val="14"/>
              </w:rPr>
              <w:t>https://publiccampus.fernfh.ac.at/course/index.php?categoryid=28</w:t>
            </w:r>
          </w:hyperlink>
        </w:p>
      </w:tc>
      <w:tc>
        <w:tcPr>
          <w:tcW w:w="3936" w:type="dxa"/>
        </w:tcPr>
        <w:p w14:paraId="6C5A40D6" w14:textId="444960D6" w:rsidR="003733C7" w:rsidRDefault="003E662B" w:rsidP="002F45A3">
          <w:pPr>
            <w:tabs>
              <w:tab w:val="left" w:pos="160"/>
              <w:tab w:val="left" w:pos="6946"/>
              <w:tab w:val="left" w:pos="6974"/>
            </w:tabs>
            <w:spacing w:before="0" w:after="0" w:line="200" w:lineRule="exact"/>
            <w:jc w:val="center"/>
            <w:rPr>
              <w:rFonts w:ascii="Arial" w:hAnsi="Arial"/>
              <w:color w:val="323232"/>
              <w:sz w:val="14"/>
              <w:szCs w:val="14"/>
            </w:rPr>
          </w:pPr>
          <w:r>
            <w:rPr>
              <w:rFonts w:ascii="Arial" w:hAnsi="Arial"/>
              <w:noProof/>
              <w:color w:val="323232"/>
              <w:sz w:val="14"/>
              <w:szCs w:val="14"/>
            </w:rPr>
            <w:drawing>
              <wp:anchor distT="0" distB="0" distL="114300" distR="114300" simplePos="0" relativeHeight="251677184" behindDoc="0" locked="0" layoutInCell="1" allowOverlap="1" wp14:anchorId="3593B282" wp14:editId="6C400219">
                <wp:simplePos x="0" y="0"/>
                <wp:positionH relativeFrom="column">
                  <wp:posOffset>102870</wp:posOffset>
                </wp:positionH>
                <wp:positionV relativeFrom="paragraph">
                  <wp:posOffset>182880</wp:posOffset>
                </wp:positionV>
                <wp:extent cx="1389380" cy="485775"/>
                <wp:effectExtent l="0" t="0" r="1270" b="9525"/>
                <wp:wrapSquare wrapText="bothSides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938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E91E8E0" w14:textId="7D91FFBA" w:rsidR="002F45A3" w:rsidRDefault="002F45A3" w:rsidP="002F45A3">
          <w:pPr>
            <w:tabs>
              <w:tab w:val="left" w:pos="160"/>
              <w:tab w:val="left" w:pos="6946"/>
              <w:tab w:val="left" w:pos="6974"/>
            </w:tabs>
            <w:spacing w:before="0" w:after="0" w:line="200" w:lineRule="exact"/>
            <w:jc w:val="center"/>
            <w:rPr>
              <w:rFonts w:ascii="Arial" w:hAnsi="Arial"/>
              <w:color w:val="323232"/>
              <w:sz w:val="14"/>
              <w:szCs w:val="14"/>
            </w:rPr>
          </w:pPr>
        </w:p>
      </w:tc>
    </w:tr>
  </w:tbl>
  <w:p w14:paraId="71856150" w14:textId="7DEC3667" w:rsidR="002F45A3" w:rsidRPr="007125A2" w:rsidRDefault="002F45A3" w:rsidP="002F45A3">
    <w:pPr>
      <w:tabs>
        <w:tab w:val="left" w:pos="160"/>
        <w:tab w:val="left" w:pos="6946"/>
        <w:tab w:val="left" w:pos="6974"/>
      </w:tabs>
      <w:spacing w:before="0" w:after="0" w:line="200" w:lineRule="exact"/>
      <w:rPr>
        <w:rFonts w:ascii="Arial" w:hAnsi="Arial"/>
        <w:color w:val="323232"/>
        <w:sz w:val="14"/>
        <w:szCs w:val="14"/>
      </w:rPr>
    </w:pPr>
  </w:p>
  <w:p w14:paraId="1969B13E" w14:textId="67CA7877" w:rsidR="002F45A3" w:rsidRPr="00D71A4D" w:rsidRDefault="002F45A3" w:rsidP="00D71A4D">
    <w:pPr>
      <w:tabs>
        <w:tab w:val="left" w:pos="160"/>
        <w:tab w:val="left" w:pos="6946"/>
        <w:tab w:val="left" w:pos="6974"/>
      </w:tabs>
      <w:spacing w:before="0" w:after="0" w:line="200" w:lineRule="exact"/>
      <w:jc w:val="right"/>
      <w:rPr>
        <w:rFonts w:ascii="DIN OT" w:hAnsi="DIN OT"/>
        <w:color w:val="323232"/>
        <w:sz w:val="16"/>
        <w:szCs w:val="16"/>
        <w:lang w:val="de-DE" w:eastAsia="de-DE"/>
      </w:rPr>
    </w:pPr>
    <w:r w:rsidRPr="002F45A3">
      <w:rPr>
        <w:rFonts w:ascii="DIN OT" w:hAnsi="DIN OT"/>
        <w:color w:val="323232"/>
        <w:sz w:val="16"/>
        <w:szCs w:val="16"/>
        <w:lang w:val="de-DE" w:eastAsia="de-DE"/>
      </w:rPr>
      <w:t xml:space="preserve">Seite 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begin"/>
    </w:r>
    <w:r w:rsidRPr="002F45A3">
      <w:rPr>
        <w:rFonts w:ascii="DIN OT" w:hAnsi="DIN OT"/>
        <w:color w:val="323232"/>
        <w:sz w:val="16"/>
        <w:szCs w:val="16"/>
        <w:lang w:val="de-DE" w:eastAsia="de-DE"/>
      </w:rPr>
      <w:instrText xml:space="preserve"> PAGE </w:instrTex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separate"/>
    </w:r>
    <w:r w:rsidRPr="002F45A3">
      <w:rPr>
        <w:rFonts w:ascii="DIN OT" w:hAnsi="DIN OT"/>
        <w:color w:val="323232"/>
        <w:sz w:val="16"/>
        <w:szCs w:val="16"/>
        <w:lang w:val="de-DE" w:eastAsia="de-DE"/>
      </w:rPr>
      <w:t>2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end"/>
    </w:r>
    <w:r w:rsidRPr="002F45A3">
      <w:rPr>
        <w:rFonts w:ascii="DIN OT" w:hAnsi="DIN OT"/>
        <w:color w:val="323232"/>
        <w:sz w:val="16"/>
        <w:szCs w:val="16"/>
        <w:lang w:val="de-DE" w:eastAsia="de-DE"/>
      </w:rPr>
      <w:t xml:space="preserve"> / 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begin"/>
    </w:r>
    <w:r w:rsidRPr="002F45A3">
      <w:rPr>
        <w:rFonts w:ascii="DIN OT" w:hAnsi="DIN OT"/>
        <w:color w:val="323232"/>
        <w:sz w:val="16"/>
        <w:szCs w:val="16"/>
        <w:lang w:val="de-DE" w:eastAsia="de-DE"/>
      </w:rPr>
      <w:instrText xml:space="preserve"> NUMPAGES </w:instrTex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separate"/>
    </w:r>
    <w:r w:rsidRPr="002F45A3">
      <w:rPr>
        <w:rFonts w:ascii="DIN OT" w:hAnsi="DIN OT"/>
        <w:color w:val="323232"/>
        <w:sz w:val="16"/>
        <w:szCs w:val="16"/>
        <w:lang w:val="de-DE" w:eastAsia="de-DE"/>
      </w:rPr>
      <w:t>2</w:t>
    </w:r>
    <w:r w:rsidRPr="002F45A3">
      <w:rPr>
        <w:rFonts w:ascii="DIN OT" w:hAnsi="DIN OT"/>
        <w:color w:val="323232"/>
        <w:sz w:val="16"/>
        <w:szCs w:val="16"/>
        <w:lang w:val="de-DE" w:eastAsia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91093" w14:textId="77777777" w:rsidR="003F40F5" w:rsidRDefault="003F40F5">
      <w:r>
        <w:separator/>
      </w:r>
    </w:p>
  </w:footnote>
  <w:footnote w:type="continuationSeparator" w:id="0">
    <w:p w14:paraId="7BE72F33" w14:textId="77777777" w:rsidR="003F40F5" w:rsidRDefault="003F4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44413" w14:textId="10D7E3CE" w:rsidR="00F732D4" w:rsidRPr="00067AAE" w:rsidRDefault="003D0E71" w:rsidP="003D0E71">
    <w:pPr>
      <w:pStyle w:val="Kopfzeile"/>
      <w:ind w:left="4820"/>
      <w:jc w:val="right"/>
      <w:rPr>
        <w:rFonts w:ascii="DIN OT" w:hAnsi="DIN OT"/>
        <w:bCs/>
        <w:spacing w:val="20"/>
        <w:sz w:val="20"/>
        <w:szCs w:val="20"/>
      </w:rPr>
    </w:pPr>
    <w:r>
      <w:rPr>
        <w:rFonts w:ascii="DIN OT" w:hAnsi="DIN OT"/>
        <w:bCs/>
        <w:noProof/>
        <w:spacing w:val="20"/>
        <w:sz w:val="20"/>
        <w:szCs w:val="20"/>
      </w:rPr>
      <w:drawing>
        <wp:anchor distT="0" distB="0" distL="114300" distR="114300" simplePos="0" relativeHeight="251672064" behindDoc="1" locked="0" layoutInCell="1" allowOverlap="1" wp14:anchorId="6AD3B090" wp14:editId="46A51719">
          <wp:simplePos x="0" y="0"/>
          <wp:positionH relativeFrom="margin">
            <wp:posOffset>-158906</wp:posOffset>
          </wp:positionH>
          <wp:positionV relativeFrom="paragraph">
            <wp:posOffset>-297180</wp:posOffset>
          </wp:positionV>
          <wp:extent cx="2966400" cy="1007589"/>
          <wp:effectExtent l="0" t="0" r="5715" b="254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rafik 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66400" cy="1007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6CD3" w:rsidRPr="00206CD3">
      <w:t xml:space="preserve"> </w:t>
    </w:r>
    <w:r w:rsidR="0055340F">
      <w:rPr>
        <w:rFonts w:ascii="DIN OT" w:hAnsi="DIN OT"/>
        <w:bCs/>
        <w:spacing w:val="20"/>
        <w:sz w:val="20"/>
        <w:szCs w:val="20"/>
      </w:rPr>
      <w:t>Checkliste Interviewvorbereitung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F069" w14:textId="09857330" w:rsidR="002F45A3" w:rsidRPr="00067AAE" w:rsidRDefault="002F45A3" w:rsidP="002F45A3">
    <w:pPr>
      <w:pStyle w:val="Kopfzeile"/>
      <w:ind w:left="4820"/>
      <w:jc w:val="right"/>
      <w:rPr>
        <w:rFonts w:ascii="DIN OT" w:hAnsi="DIN OT"/>
        <w:bCs/>
        <w:spacing w:val="20"/>
        <w:sz w:val="20"/>
        <w:szCs w:val="20"/>
      </w:rPr>
    </w:pPr>
    <w:r>
      <w:rPr>
        <w:rFonts w:ascii="DIN OT" w:hAnsi="DIN OT"/>
        <w:bCs/>
        <w:noProof/>
        <w:spacing w:val="20"/>
        <w:sz w:val="20"/>
        <w:szCs w:val="20"/>
      </w:rPr>
      <w:drawing>
        <wp:anchor distT="0" distB="0" distL="114300" distR="114300" simplePos="0" relativeHeight="251674112" behindDoc="1" locked="0" layoutInCell="1" allowOverlap="1" wp14:anchorId="78B3C2AF" wp14:editId="5D4EFC56">
          <wp:simplePos x="0" y="0"/>
          <wp:positionH relativeFrom="margin">
            <wp:posOffset>-159073</wp:posOffset>
          </wp:positionH>
          <wp:positionV relativeFrom="paragraph">
            <wp:posOffset>-297180</wp:posOffset>
          </wp:positionV>
          <wp:extent cx="2966400" cy="1007589"/>
          <wp:effectExtent l="0" t="0" r="5715" b="254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3" name="Grafik 314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66400" cy="1007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17C51C" w14:textId="64ADE714" w:rsidR="002F45A3" w:rsidRDefault="00FE091E" w:rsidP="00FE091E">
    <w:pPr>
      <w:pStyle w:val="Kopfzeile"/>
      <w:tabs>
        <w:tab w:val="clear" w:pos="4536"/>
        <w:tab w:val="clear" w:pos="9072"/>
        <w:tab w:val="left" w:pos="266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925F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5644A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EEED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EAE7C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226E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CD40A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2EF4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1050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BCEA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8C2C6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B669AB"/>
    <w:multiLevelType w:val="multilevel"/>
    <w:tmpl w:val="7E540022"/>
    <w:styleLink w:val="AufzhlungletzteZeile"/>
    <w:lvl w:ilvl="0">
      <w:start w:val="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EE5580"/>
    <w:multiLevelType w:val="hybridMultilevel"/>
    <w:tmpl w:val="3424D1E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37444E"/>
    <w:multiLevelType w:val="multilevel"/>
    <w:tmpl w:val="A262F49E"/>
    <w:lvl w:ilvl="0">
      <w:start w:val="1"/>
      <w:numFmt w:val="bullet"/>
      <w:lvlText w:val=""/>
      <w:lvlJc w:val="left"/>
      <w:pPr>
        <w:ind w:left="397" w:hanging="397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971977"/>
    <w:multiLevelType w:val="hybridMultilevel"/>
    <w:tmpl w:val="479469F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11295"/>
    <w:multiLevelType w:val="hybridMultilevel"/>
    <w:tmpl w:val="A262F49E"/>
    <w:lvl w:ilvl="0" w:tplc="E1EA5D4C">
      <w:start w:val="1"/>
      <w:numFmt w:val="bullet"/>
      <w:lvlText w:val=""/>
      <w:lvlJc w:val="left"/>
      <w:pPr>
        <w:ind w:left="397" w:hanging="397"/>
      </w:pPr>
      <w:rPr>
        <w:rFonts w:ascii="Wingdings" w:hAnsi="Wingdings" w:hint="default"/>
        <w:color w:val="83B585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9633B"/>
    <w:multiLevelType w:val="hybridMultilevel"/>
    <w:tmpl w:val="4726CBE4"/>
    <w:lvl w:ilvl="0" w:tplc="0C0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85A00"/>
    <w:multiLevelType w:val="hybridMultilevel"/>
    <w:tmpl w:val="1158D8A4"/>
    <w:lvl w:ilvl="0" w:tplc="0C07000F">
      <w:start w:val="1"/>
      <w:numFmt w:val="decimal"/>
      <w:lvlText w:val="%1.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B737AD"/>
    <w:multiLevelType w:val="multilevel"/>
    <w:tmpl w:val="237A80FC"/>
    <w:lvl w:ilvl="0">
      <w:start w:val="1"/>
      <w:numFmt w:val="bullet"/>
      <w:lvlText w:val=""/>
      <w:lvlJc w:val="left"/>
      <w:pPr>
        <w:ind w:left="113" w:hanging="113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C0CB0"/>
    <w:multiLevelType w:val="hybridMultilevel"/>
    <w:tmpl w:val="1AAED02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8F5B89"/>
    <w:multiLevelType w:val="singleLevel"/>
    <w:tmpl w:val="470AAEBA"/>
    <w:lvl w:ilvl="0">
      <w:start w:val="1"/>
      <w:numFmt w:val="bullet"/>
      <w:pStyle w:val="Aufzhlung"/>
      <w:lvlText w:val=""/>
      <w:lvlJc w:val="left"/>
      <w:pPr>
        <w:ind w:left="142" w:hanging="142"/>
      </w:pPr>
      <w:rPr>
        <w:rFonts w:ascii="Symbol" w:hAnsi="Symbol" w:hint="default"/>
        <w:sz w:val="22"/>
      </w:rPr>
    </w:lvl>
  </w:abstractNum>
  <w:abstractNum w:abstractNumId="20" w15:restartNumberingAfterBreak="0">
    <w:nsid w:val="4A7C47B6"/>
    <w:multiLevelType w:val="multilevel"/>
    <w:tmpl w:val="E95E6EDE"/>
    <w:lvl w:ilvl="0">
      <w:start w:val="1"/>
      <w:numFmt w:val="bullet"/>
      <w:lvlText w:val=""/>
      <w:lvlJc w:val="left"/>
      <w:pPr>
        <w:ind w:left="113" w:hanging="113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764D7A"/>
    <w:multiLevelType w:val="multilevel"/>
    <w:tmpl w:val="242898FA"/>
    <w:lvl w:ilvl="0">
      <w:start w:val="1"/>
      <w:numFmt w:val="bullet"/>
      <w:lvlText w:val=""/>
      <w:lvlJc w:val="left"/>
      <w:pPr>
        <w:ind w:left="57" w:hanging="57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B3D27"/>
    <w:multiLevelType w:val="hybridMultilevel"/>
    <w:tmpl w:val="29EEDBF6"/>
    <w:lvl w:ilvl="0" w:tplc="FAE241E6">
      <w:start w:val="1"/>
      <w:numFmt w:val="bullet"/>
      <w:pStyle w:val="QUALIListenabsatz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F2F6279"/>
    <w:multiLevelType w:val="multilevel"/>
    <w:tmpl w:val="A262F49E"/>
    <w:lvl w:ilvl="0">
      <w:start w:val="1"/>
      <w:numFmt w:val="bullet"/>
      <w:lvlText w:val=""/>
      <w:lvlJc w:val="left"/>
      <w:pPr>
        <w:ind w:left="397" w:hanging="397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446E7"/>
    <w:multiLevelType w:val="multilevel"/>
    <w:tmpl w:val="6662142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6AF035BC"/>
    <w:multiLevelType w:val="multilevel"/>
    <w:tmpl w:val="A262F49E"/>
    <w:lvl w:ilvl="0">
      <w:start w:val="1"/>
      <w:numFmt w:val="bullet"/>
      <w:lvlText w:val=""/>
      <w:lvlJc w:val="left"/>
      <w:pPr>
        <w:ind w:left="397" w:hanging="397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758DF"/>
    <w:multiLevelType w:val="multilevel"/>
    <w:tmpl w:val="7E540022"/>
    <w:numStyleLink w:val="AufzhlungletzteZeile"/>
  </w:abstractNum>
  <w:abstractNum w:abstractNumId="27" w15:restartNumberingAfterBreak="0">
    <w:nsid w:val="735B4B44"/>
    <w:multiLevelType w:val="multilevel"/>
    <w:tmpl w:val="07AE2134"/>
    <w:lvl w:ilvl="0">
      <w:start w:val="1"/>
      <w:numFmt w:val="bullet"/>
      <w:lvlText w:val=""/>
      <w:lvlJc w:val="left"/>
      <w:pPr>
        <w:ind w:left="284" w:hanging="284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E4979"/>
    <w:multiLevelType w:val="multilevel"/>
    <w:tmpl w:val="4A065A12"/>
    <w:lvl w:ilvl="0">
      <w:start w:val="1"/>
      <w:numFmt w:val="bullet"/>
      <w:lvlText w:val=""/>
      <w:lvlJc w:val="left"/>
      <w:pPr>
        <w:ind w:left="340" w:hanging="340"/>
      </w:pPr>
      <w:rPr>
        <w:rFonts w:ascii="Wingdings" w:hAnsi="Wingdings" w:hint="default"/>
        <w:color w:val="83B585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DB509A"/>
    <w:multiLevelType w:val="multilevel"/>
    <w:tmpl w:val="7E540022"/>
    <w:styleLink w:val="Aufgezhlt"/>
    <w:lvl w:ilvl="0">
      <w:start w:val="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29"/>
  </w:num>
  <w:num w:numId="4">
    <w:abstractNumId w:val="19"/>
  </w:num>
  <w:num w:numId="5">
    <w:abstractNumId w:val="26"/>
  </w:num>
  <w:num w:numId="6">
    <w:abstractNumId w:val="1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20"/>
  </w:num>
  <w:num w:numId="19">
    <w:abstractNumId w:val="21"/>
  </w:num>
  <w:num w:numId="20">
    <w:abstractNumId w:val="27"/>
  </w:num>
  <w:num w:numId="21">
    <w:abstractNumId w:val="28"/>
  </w:num>
  <w:num w:numId="22">
    <w:abstractNumId w:val="12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5"/>
  </w:num>
  <w:num w:numId="28">
    <w:abstractNumId w:val="11"/>
  </w:num>
  <w:num w:numId="29">
    <w:abstractNumId w:val="13"/>
  </w:num>
  <w:num w:numId="3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851"/>
  <w:noPunctuationKerning/>
  <w:characterSpacingControl w:val="doNotCompress"/>
  <w:hdrShapeDefaults>
    <o:shapedefaults v:ext="edit" spidmax="6145">
      <o:colormru v:ext="edit" colors="#e6ebe5,#cdd8cf,#cdcfc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2F3"/>
    <w:rsid w:val="0000303F"/>
    <w:rsid w:val="00003DA4"/>
    <w:rsid w:val="00010CC2"/>
    <w:rsid w:val="000122EA"/>
    <w:rsid w:val="00012B4E"/>
    <w:rsid w:val="000140CA"/>
    <w:rsid w:val="00014AAE"/>
    <w:rsid w:val="00015E60"/>
    <w:rsid w:val="00022BC6"/>
    <w:rsid w:val="00031ABC"/>
    <w:rsid w:val="000468D1"/>
    <w:rsid w:val="00047794"/>
    <w:rsid w:val="00061023"/>
    <w:rsid w:val="000613FD"/>
    <w:rsid w:val="00067AAE"/>
    <w:rsid w:val="00091515"/>
    <w:rsid w:val="000920BA"/>
    <w:rsid w:val="00096332"/>
    <w:rsid w:val="000A26C7"/>
    <w:rsid w:val="000B12C4"/>
    <w:rsid w:val="000C3700"/>
    <w:rsid w:val="000D1FE4"/>
    <w:rsid w:val="000E181B"/>
    <w:rsid w:val="000E448D"/>
    <w:rsid w:val="000F42D2"/>
    <w:rsid w:val="000F66CB"/>
    <w:rsid w:val="00100141"/>
    <w:rsid w:val="00116DD4"/>
    <w:rsid w:val="00117212"/>
    <w:rsid w:val="0012678C"/>
    <w:rsid w:val="00130BCC"/>
    <w:rsid w:val="0015230D"/>
    <w:rsid w:val="00154AC7"/>
    <w:rsid w:val="001573D1"/>
    <w:rsid w:val="00161359"/>
    <w:rsid w:val="001657C9"/>
    <w:rsid w:val="0016655E"/>
    <w:rsid w:val="00172211"/>
    <w:rsid w:val="00182042"/>
    <w:rsid w:val="001962C8"/>
    <w:rsid w:val="00197C8C"/>
    <w:rsid w:val="001B3341"/>
    <w:rsid w:val="001C3FD9"/>
    <w:rsid w:val="001C7063"/>
    <w:rsid w:val="001D5C16"/>
    <w:rsid w:val="001F7521"/>
    <w:rsid w:val="001F7FB5"/>
    <w:rsid w:val="00202246"/>
    <w:rsid w:val="00206CD3"/>
    <w:rsid w:val="00216456"/>
    <w:rsid w:val="00217E9A"/>
    <w:rsid w:val="002230F1"/>
    <w:rsid w:val="00235440"/>
    <w:rsid w:val="00243DA3"/>
    <w:rsid w:val="002467B1"/>
    <w:rsid w:val="002470CC"/>
    <w:rsid w:val="00252980"/>
    <w:rsid w:val="002554B4"/>
    <w:rsid w:val="002556B4"/>
    <w:rsid w:val="002711F5"/>
    <w:rsid w:val="00272CD5"/>
    <w:rsid w:val="00272D4B"/>
    <w:rsid w:val="00276A76"/>
    <w:rsid w:val="00277589"/>
    <w:rsid w:val="00283897"/>
    <w:rsid w:val="00295047"/>
    <w:rsid w:val="002A0AE8"/>
    <w:rsid w:val="002A4D78"/>
    <w:rsid w:val="002A4DC4"/>
    <w:rsid w:val="002A76D5"/>
    <w:rsid w:val="002B1950"/>
    <w:rsid w:val="002B66E6"/>
    <w:rsid w:val="002B6A81"/>
    <w:rsid w:val="002C21FD"/>
    <w:rsid w:val="002D25F1"/>
    <w:rsid w:val="002D4685"/>
    <w:rsid w:val="002E1E32"/>
    <w:rsid w:val="002E64CC"/>
    <w:rsid w:val="002E6C02"/>
    <w:rsid w:val="002E7ED0"/>
    <w:rsid w:val="002F1D95"/>
    <w:rsid w:val="002F45A3"/>
    <w:rsid w:val="00300CA2"/>
    <w:rsid w:val="00301FE5"/>
    <w:rsid w:val="003042BA"/>
    <w:rsid w:val="0030538F"/>
    <w:rsid w:val="00306B06"/>
    <w:rsid w:val="003112EE"/>
    <w:rsid w:val="00312C54"/>
    <w:rsid w:val="00315A2B"/>
    <w:rsid w:val="003172D3"/>
    <w:rsid w:val="00321308"/>
    <w:rsid w:val="00326E41"/>
    <w:rsid w:val="00327BA0"/>
    <w:rsid w:val="00331952"/>
    <w:rsid w:val="00333EC6"/>
    <w:rsid w:val="00342025"/>
    <w:rsid w:val="00347FC7"/>
    <w:rsid w:val="003513C5"/>
    <w:rsid w:val="003733C7"/>
    <w:rsid w:val="003854FD"/>
    <w:rsid w:val="00387747"/>
    <w:rsid w:val="003A41B4"/>
    <w:rsid w:val="003A5C51"/>
    <w:rsid w:val="003B3DB7"/>
    <w:rsid w:val="003B7115"/>
    <w:rsid w:val="003C0281"/>
    <w:rsid w:val="003C137D"/>
    <w:rsid w:val="003C74CD"/>
    <w:rsid w:val="003D0E71"/>
    <w:rsid w:val="003D4722"/>
    <w:rsid w:val="003D7F53"/>
    <w:rsid w:val="003E2BCD"/>
    <w:rsid w:val="003E644D"/>
    <w:rsid w:val="003E662B"/>
    <w:rsid w:val="003F2E67"/>
    <w:rsid w:val="003F3A1C"/>
    <w:rsid w:val="003F40F5"/>
    <w:rsid w:val="00406274"/>
    <w:rsid w:val="004140B0"/>
    <w:rsid w:val="00423D04"/>
    <w:rsid w:val="00426A08"/>
    <w:rsid w:val="00426B5E"/>
    <w:rsid w:val="004318D2"/>
    <w:rsid w:val="004331F8"/>
    <w:rsid w:val="00437E75"/>
    <w:rsid w:val="0044226F"/>
    <w:rsid w:val="00446A87"/>
    <w:rsid w:val="004556E2"/>
    <w:rsid w:val="00471E29"/>
    <w:rsid w:val="0048420E"/>
    <w:rsid w:val="00486F64"/>
    <w:rsid w:val="00497552"/>
    <w:rsid w:val="004A29A7"/>
    <w:rsid w:val="004A3104"/>
    <w:rsid w:val="004C1828"/>
    <w:rsid w:val="004C4D14"/>
    <w:rsid w:val="004C71BB"/>
    <w:rsid w:val="004D003D"/>
    <w:rsid w:val="004D0868"/>
    <w:rsid w:val="004D09BD"/>
    <w:rsid w:val="004D1786"/>
    <w:rsid w:val="004D605F"/>
    <w:rsid w:val="004E73ED"/>
    <w:rsid w:val="004F3745"/>
    <w:rsid w:val="004F4068"/>
    <w:rsid w:val="004F4CA9"/>
    <w:rsid w:val="005026E1"/>
    <w:rsid w:val="005109FC"/>
    <w:rsid w:val="0051137C"/>
    <w:rsid w:val="005146AC"/>
    <w:rsid w:val="00521737"/>
    <w:rsid w:val="00525ACC"/>
    <w:rsid w:val="005323BC"/>
    <w:rsid w:val="00532661"/>
    <w:rsid w:val="00533948"/>
    <w:rsid w:val="005350F7"/>
    <w:rsid w:val="00535C70"/>
    <w:rsid w:val="0055340F"/>
    <w:rsid w:val="00561ABA"/>
    <w:rsid w:val="00570C7D"/>
    <w:rsid w:val="00570EBD"/>
    <w:rsid w:val="005741B9"/>
    <w:rsid w:val="00575BEA"/>
    <w:rsid w:val="00583019"/>
    <w:rsid w:val="00595C51"/>
    <w:rsid w:val="005B5253"/>
    <w:rsid w:val="005C1C18"/>
    <w:rsid w:val="005C7E06"/>
    <w:rsid w:val="005E3D0E"/>
    <w:rsid w:val="005E6A81"/>
    <w:rsid w:val="005F4497"/>
    <w:rsid w:val="005F6288"/>
    <w:rsid w:val="00600693"/>
    <w:rsid w:val="006100B3"/>
    <w:rsid w:val="00614B28"/>
    <w:rsid w:val="0061666F"/>
    <w:rsid w:val="0062265E"/>
    <w:rsid w:val="00622EAC"/>
    <w:rsid w:val="00623574"/>
    <w:rsid w:val="00623D22"/>
    <w:rsid w:val="00631272"/>
    <w:rsid w:val="00635E31"/>
    <w:rsid w:val="00640629"/>
    <w:rsid w:val="006542B7"/>
    <w:rsid w:val="006570C4"/>
    <w:rsid w:val="00657FED"/>
    <w:rsid w:val="00661F85"/>
    <w:rsid w:val="006714DF"/>
    <w:rsid w:val="00674F83"/>
    <w:rsid w:val="00680ADA"/>
    <w:rsid w:val="00690935"/>
    <w:rsid w:val="0069161B"/>
    <w:rsid w:val="00695134"/>
    <w:rsid w:val="006A1886"/>
    <w:rsid w:val="006A434C"/>
    <w:rsid w:val="006A6A54"/>
    <w:rsid w:val="006A7FCA"/>
    <w:rsid w:val="006B114B"/>
    <w:rsid w:val="006B38C7"/>
    <w:rsid w:val="006B45A8"/>
    <w:rsid w:val="006B6E79"/>
    <w:rsid w:val="006C674D"/>
    <w:rsid w:val="006D58FB"/>
    <w:rsid w:val="006E3E27"/>
    <w:rsid w:val="006E7AE3"/>
    <w:rsid w:val="0070338E"/>
    <w:rsid w:val="00703BC4"/>
    <w:rsid w:val="007125A2"/>
    <w:rsid w:val="00726A80"/>
    <w:rsid w:val="007275E2"/>
    <w:rsid w:val="00735328"/>
    <w:rsid w:val="00753C7D"/>
    <w:rsid w:val="00755529"/>
    <w:rsid w:val="00760A97"/>
    <w:rsid w:val="007671FF"/>
    <w:rsid w:val="00774E24"/>
    <w:rsid w:val="00784D8F"/>
    <w:rsid w:val="00785535"/>
    <w:rsid w:val="00790C7C"/>
    <w:rsid w:val="00795CEF"/>
    <w:rsid w:val="007A1FCF"/>
    <w:rsid w:val="007A3071"/>
    <w:rsid w:val="007B22F3"/>
    <w:rsid w:val="007B7D0C"/>
    <w:rsid w:val="007C29D1"/>
    <w:rsid w:val="007C46B7"/>
    <w:rsid w:val="007D21A3"/>
    <w:rsid w:val="007F05D5"/>
    <w:rsid w:val="007F6992"/>
    <w:rsid w:val="00800DBA"/>
    <w:rsid w:val="00802D00"/>
    <w:rsid w:val="00807A8B"/>
    <w:rsid w:val="00812A7F"/>
    <w:rsid w:val="00814C27"/>
    <w:rsid w:val="00824511"/>
    <w:rsid w:val="00827D2A"/>
    <w:rsid w:val="00832654"/>
    <w:rsid w:val="0083463D"/>
    <w:rsid w:val="00837ECA"/>
    <w:rsid w:val="00841B0F"/>
    <w:rsid w:val="008465AC"/>
    <w:rsid w:val="008659BC"/>
    <w:rsid w:val="00866EC8"/>
    <w:rsid w:val="00877055"/>
    <w:rsid w:val="00881571"/>
    <w:rsid w:val="00881698"/>
    <w:rsid w:val="00894808"/>
    <w:rsid w:val="008A6FE6"/>
    <w:rsid w:val="008B796B"/>
    <w:rsid w:val="008C59E5"/>
    <w:rsid w:val="008D1A59"/>
    <w:rsid w:val="008D70A7"/>
    <w:rsid w:val="008E5972"/>
    <w:rsid w:val="008E7252"/>
    <w:rsid w:val="008F19AE"/>
    <w:rsid w:val="00901FF4"/>
    <w:rsid w:val="00905CE2"/>
    <w:rsid w:val="009069A0"/>
    <w:rsid w:val="009125CB"/>
    <w:rsid w:val="0092043F"/>
    <w:rsid w:val="009407CD"/>
    <w:rsid w:val="00956184"/>
    <w:rsid w:val="009566A1"/>
    <w:rsid w:val="0096639B"/>
    <w:rsid w:val="0097321C"/>
    <w:rsid w:val="00976A7C"/>
    <w:rsid w:val="00982886"/>
    <w:rsid w:val="00987FF5"/>
    <w:rsid w:val="009A1F14"/>
    <w:rsid w:val="009A2641"/>
    <w:rsid w:val="009A5852"/>
    <w:rsid w:val="009A5ECA"/>
    <w:rsid w:val="009B1AED"/>
    <w:rsid w:val="009B6253"/>
    <w:rsid w:val="009C0D8B"/>
    <w:rsid w:val="009C1D5A"/>
    <w:rsid w:val="009C5201"/>
    <w:rsid w:val="009C529B"/>
    <w:rsid w:val="009C5C4A"/>
    <w:rsid w:val="009C7606"/>
    <w:rsid w:val="009D185D"/>
    <w:rsid w:val="009D2CA8"/>
    <w:rsid w:val="009D3623"/>
    <w:rsid w:val="009D6E02"/>
    <w:rsid w:val="009D77F3"/>
    <w:rsid w:val="00A41AD2"/>
    <w:rsid w:val="00A43769"/>
    <w:rsid w:val="00A541E8"/>
    <w:rsid w:val="00A55804"/>
    <w:rsid w:val="00A55D11"/>
    <w:rsid w:val="00A62D63"/>
    <w:rsid w:val="00A6629B"/>
    <w:rsid w:val="00A70471"/>
    <w:rsid w:val="00A70975"/>
    <w:rsid w:val="00A720F5"/>
    <w:rsid w:val="00A72CC0"/>
    <w:rsid w:val="00A73FF3"/>
    <w:rsid w:val="00A741D1"/>
    <w:rsid w:val="00A91661"/>
    <w:rsid w:val="00AA32D3"/>
    <w:rsid w:val="00AB0B11"/>
    <w:rsid w:val="00AB2647"/>
    <w:rsid w:val="00AC2264"/>
    <w:rsid w:val="00AD2A18"/>
    <w:rsid w:val="00AD657C"/>
    <w:rsid w:val="00AE679A"/>
    <w:rsid w:val="00AF179C"/>
    <w:rsid w:val="00AF34F7"/>
    <w:rsid w:val="00B03B6F"/>
    <w:rsid w:val="00B06004"/>
    <w:rsid w:val="00B0797B"/>
    <w:rsid w:val="00B1610B"/>
    <w:rsid w:val="00B21A90"/>
    <w:rsid w:val="00B25FD6"/>
    <w:rsid w:val="00B31CD4"/>
    <w:rsid w:val="00B34171"/>
    <w:rsid w:val="00B34C9A"/>
    <w:rsid w:val="00B50BBC"/>
    <w:rsid w:val="00B61486"/>
    <w:rsid w:val="00B6276B"/>
    <w:rsid w:val="00B6418B"/>
    <w:rsid w:val="00B64838"/>
    <w:rsid w:val="00B70C70"/>
    <w:rsid w:val="00B70D80"/>
    <w:rsid w:val="00B723F8"/>
    <w:rsid w:val="00B75A7C"/>
    <w:rsid w:val="00B8071C"/>
    <w:rsid w:val="00B83208"/>
    <w:rsid w:val="00B90BCC"/>
    <w:rsid w:val="00B90C98"/>
    <w:rsid w:val="00B936C9"/>
    <w:rsid w:val="00B95D5D"/>
    <w:rsid w:val="00B97D57"/>
    <w:rsid w:val="00BA382A"/>
    <w:rsid w:val="00BA5A85"/>
    <w:rsid w:val="00BA64C7"/>
    <w:rsid w:val="00BB1955"/>
    <w:rsid w:val="00BB7E7D"/>
    <w:rsid w:val="00BC1469"/>
    <w:rsid w:val="00BF0D3E"/>
    <w:rsid w:val="00C10BE2"/>
    <w:rsid w:val="00C1383C"/>
    <w:rsid w:val="00C149BD"/>
    <w:rsid w:val="00C20BAA"/>
    <w:rsid w:val="00C32AB4"/>
    <w:rsid w:val="00C339AE"/>
    <w:rsid w:val="00C35BDC"/>
    <w:rsid w:val="00C47E5F"/>
    <w:rsid w:val="00C534A8"/>
    <w:rsid w:val="00C54D96"/>
    <w:rsid w:val="00C62625"/>
    <w:rsid w:val="00C67C6D"/>
    <w:rsid w:val="00C74351"/>
    <w:rsid w:val="00C76149"/>
    <w:rsid w:val="00C85BBA"/>
    <w:rsid w:val="00C94304"/>
    <w:rsid w:val="00C95E8F"/>
    <w:rsid w:val="00CA0E17"/>
    <w:rsid w:val="00CD56AD"/>
    <w:rsid w:val="00CE0177"/>
    <w:rsid w:val="00CE2786"/>
    <w:rsid w:val="00CE4694"/>
    <w:rsid w:val="00CE6DFC"/>
    <w:rsid w:val="00CF0E89"/>
    <w:rsid w:val="00CF5B38"/>
    <w:rsid w:val="00CF6529"/>
    <w:rsid w:val="00D13360"/>
    <w:rsid w:val="00D16B86"/>
    <w:rsid w:val="00D223B8"/>
    <w:rsid w:val="00D23B04"/>
    <w:rsid w:val="00D24814"/>
    <w:rsid w:val="00D27641"/>
    <w:rsid w:val="00D34F62"/>
    <w:rsid w:val="00D359DA"/>
    <w:rsid w:val="00D42898"/>
    <w:rsid w:val="00D614F2"/>
    <w:rsid w:val="00D65144"/>
    <w:rsid w:val="00D71A4D"/>
    <w:rsid w:val="00D7234C"/>
    <w:rsid w:val="00D74F46"/>
    <w:rsid w:val="00D75349"/>
    <w:rsid w:val="00D75D97"/>
    <w:rsid w:val="00D87B51"/>
    <w:rsid w:val="00D87E92"/>
    <w:rsid w:val="00DA5962"/>
    <w:rsid w:val="00DA777C"/>
    <w:rsid w:val="00DA7BB4"/>
    <w:rsid w:val="00DE03ED"/>
    <w:rsid w:val="00DE4A31"/>
    <w:rsid w:val="00DE50FA"/>
    <w:rsid w:val="00DF6BED"/>
    <w:rsid w:val="00E02F79"/>
    <w:rsid w:val="00E14BAF"/>
    <w:rsid w:val="00E16788"/>
    <w:rsid w:val="00E24A64"/>
    <w:rsid w:val="00E37615"/>
    <w:rsid w:val="00E37C30"/>
    <w:rsid w:val="00E42F2B"/>
    <w:rsid w:val="00E707EE"/>
    <w:rsid w:val="00E71C41"/>
    <w:rsid w:val="00E73E43"/>
    <w:rsid w:val="00E8150F"/>
    <w:rsid w:val="00E8169E"/>
    <w:rsid w:val="00E82822"/>
    <w:rsid w:val="00E833C9"/>
    <w:rsid w:val="00E87DEE"/>
    <w:rsid w:val="00E953BE"/>
    <w:rsid w:val="00E95838"/>
    <w:rsid w:val="00E97558"/>
    <w:rsid w:val="00EB24D2"/>
    <w:rsid w:val="00EB5570"/>
    <w:rsid w:val="00EC340D"/>
    <w:rsid w:val="00EC7A0A"/>
    <w:rsid w:val="00ED38E6"/>
    <w:rsid w:val="00ED512A"/>
    <w:rsid w:val="00ED7E26"/>
    <w:rsid w:val="00EE0C2B"/>
    <w:rsid w:val="00EE6278"/>
    <w:rsid w:val="00EF71BF"/>
    <w:rsid w:val="00F0085C"/>
    <w:rsid w:val="00F01015"/>
    <w:rsid w:val="00F02FBB"/>
    <w:rsid w:val="00F07041"/>
    <w:rsid w:val="00F14FAE"/>
    <w:rsid w:val="00F212FB"/>
    <w:rsid w:val="00F233AB"/>
    <w:rsid w:val="00F271AD"/>
    <w:rsid w:val="00F326DB"/>
    <w:rsid w:val="00F35293"/>
    <w:rsid w:val="00F400CA"/>
    <w:rsid w:val="00F40E6C"/>
    <w:rsid w:val="00F4140F"/>
    <w:rsid w:val="00F416A9"/>
    <w:rsid w:val="00F42062"/>
    <w:rsid w:val="00F4275C"/>
    <w:rsid w:val="00F47BA4"/>
    <w:rsid w:val="00F61447"/>
    <w:rsid w:val="00F71D6E"/>
    <w:rsid w:val="00F72130"/>
    <w:rsid w:val="00F732D4"/>
    <w:rsid w:val="00F7796F"/>
    <w:rsid w:val="00F82B1C"/>
    <w:rsid w:val="00F83B42"/>
    <w:rsid w:val="00F85CE5"/>
    <w:rsid w:val="00F87D5D"/>
    <w:rsid w:val="00F92A4E"/>
    <w:rsid w:val="00F94561"/>
    <w:rsid w:val="00FA0355"/>
    <w:rsid w:val="00FA19E5"/>
    <w:rsid w:val="00FA4AFE"/>
    <w:rsid w:val="00FA5F82"/>
    <w:rsid w:val="00FB375F"/>
    <w:rsid w:val="00FC0346"/>
    <w:rsid w:val="00FC4378"/>
    <w:rsid w:val="00FC7AE0"/>
    <w:rsid w:val="00FD34D1"/>
    <w:rsid w:val="00FD7BC3"/>
    <w:rsid w:val="00FE02F0"/>
    <w:rsid w:val="00FE091E"/>
    <w:rsid w:val="00FE1E42"/>
    <w:rsid w:val="00FE3C68"/>
    <w:rsid w:val="00FE532A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o:colormru v:ext="edit" colors="#e6ebe5,#cdd8cf,#cdcfcd"/>
    </o:shapedefaults>
    <o:shapelayout v:ext="edit">
      <o:idmap v:ext="edit" data="1"/>
    </o:shapelayout>
  </w:shapeDefaults>
  <w:decimalSymbol w:val=","/>
  <w:listSeparator w:val=";"/>
  <w14:docId w14:val="05BB70D9"/>
  <w15:docId w15:val="{883310F0-6F74-42FF-9F93-C13E737A5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Einleitungstext"/>
    <w:rsid w:val="00EC340D"/>
    <w:pPr>
      <w:spacing w:before="120" w:after="220" w:line="280" w:lineRule="exact"/>
    </w:pPr>
    <w:rPr>
      <w:rFonts w:ascii="Futura Book BT" w:hAnsi="Futura Book BT" w:cs="Arial"/>
      <w:sz w:val="23"/>
      <w:szCs w:val="24"/>
      <w:lang w:val="de-AT" w:eastAsia="en-US"/>
    </w:rPr>
  </w:style>
  <w:style w:type="paragraph" w:styleId="berschrift1">
    <w:name w:val="heading 1"/>
    <w:basedOn w:val="Standard"/>
    <w:next w:val="Standard"/>
    <w:link w:val="berschrift1Zchn"/>
    <w:qFormat/>
    <w:rsid w:val="00301FE5"/>
    <w:pPr>
      <w:keepNext/>
      <w:tabs>
        <w:tab w:val="left" w:pos="284"/>
      </w:tabs>
      <w:suppressAutoHyphens/>
      <w:spacing w:before="220" w:after="80" w:line="360" w:lineRule="exact"/>
      <w:outlineLvl w:val="0"/>
    </w:pPr>
    <w:rPr>
      <w:rFonts w:ascii="Futura Bold BT" w:hAnsi="Futura Bold BT"/>
      <w:sz w:val="29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D24814"/>
    <w:pPr>
      <w:numPr>
        <w:ilvl w:val="1"/>
        <w:numId w:val="1"/>
      </w:numPr>
      <w:spacing w:before="220" w:after="80"/>
      <w:ind w:left="578" w:hanging="578"/>
      <w:outlineLvl w:val="1"/>
    </w:pPr>
    <w:rPr>
      <w:rFonts w:ascii="Futura Hv BT" w:hAnsi="Futura Hv BT"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D24814"/>
    <w:pPr>
      <w:keepNext/>
      <w:numPr>
        <w:ilvl w:val="2"/>
        <w:numId w:val="1"/>
      </w:numPr>
      <w:tabs>
        <w:tab w:val="left" w:pos="397"/>
      </w:tabs>
      <w:spacing w:before="220" w:after="80"/>
      <w:outlineLvl w:val="2"/>
    </w:pPr>
    <w:rPr>
      <w:rFonts w:ascii="Futura Hv BT" w:hAnsi="Futura Hv BT"/>
      <w:bCs/>
    </w:rPr>
  </w:style>
  <w:style w:type="paragraph" w:styleId="berschrift4">
    <w:name w:val="heading 4"/>
    <w:basedOn w:val="Standard"/>
    <w:next w:val="Standard"/>
    <w:qFormat/>
    <w:rsid w:val="00235440"/>
    <w:pPr>
      <w:keepNext/>
      <w:numPr>
        <w:ilvl w:val="3"/>
        <w:numId w:val="1"/>
      </w:numPr>
      <w:outlineLvl w:val="3"/>
    </w:pPr>
    <w:rPr>
      <w:bCs/>
      <w:i/>
      <w:szCs w:val="28"/>
    </w:rPr>
  </w:style>
  <w:style w:type="paragraph" w:styleId="berschrift5">
    <w:name w:val="heading 5"/>
    <w:basedOn w:val="Standard"/>
    <w:next w:val="Standard"/>
    <w:qFormat/>
    <w:rsid w:val="0023544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235440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235440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berschrift8">
    <w:name w:val="heading 8"/>
    <w:basedOn w:val="Standard"/>
    <w:next w:val="Standard"/>
    <w:qFormat/>
    <w:rsid w:val="00235440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berschrift9">
    <w:name w:val="heading 9"/>
    <w:basedOn w:val="Standard"/>
    <w:next w:val="Standard"/>
    <w:qFormat/>
    <w:rsid w:val="00235440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FE532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E532A"/>
    <w:rPr>
      <w:rFonts w:ascii="Futura Book BT" w:hAnsi="Futura Book BT" w:cs="Arial"/>
      <w:sz w:val="23"/>
      <w:szCs w:val="24"/>
      <w:lang w:val="de-AT" w:eastAsia="en-US"/>
    </w:rPr>
  </w:style>
  <w:style w:type="paragraph" w:styleId="Funotentext">
    <w:name w:val="footnote text"/>
    <w:basedOn w:val="Standard"/>
    <w:semiHidden/>
    <w:rsid w:val="00406274"/>
    <w:pPr>
      <w:tabs>
        <w:tab w:val="left" w:pos="170"/>
      </w:tabs>
      <w:spacing w:after="0" w:line="240" w:lineRule="exact"/>
      <w:ind w:left="170" w:hanging="170"/>
    </w:pPr>
    <w:rPr>
      <w:sz w:val="16"/>
      <w:szCs w:val="20"/>
    </w:rPr>
  </w:style>
  <w:style w:type="character" w:styleId="Funotenzeichen">
    <w:name w:val="footnote reference"/>
    <w:basedOn w:val="Absatz-Standardschriftart"/>
    <w:semiHidden/>
    <w:rsid w:val="00235440"/>
    <w:rPr>
      <w:vertAlign w:val="superscript"/>
    </w:rPr>
  </w:style>
  <w:style w:type="paragraph" w:styleId="Sprechblasentext">
    <w:name w:val="Balloon Text"/>
    <w:basedOn w:val="Standard"/>
    <w:semiHidden/>
    <w:rsid w:val="00235440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rsid w:val="00FE532A"/>
    <w:pPr>
      <w:tabs>
        <w:tab w:val="center" w:pos="4536"/>
        <w:tab w:val="right" w:pos="9072"/>
      </w:tabs>
      <w:spacing w:before="0" w:after="0" w:line="240" w:lineRule="auto"/>
    </w:pPr>
  </w:style>
  <w:style w:type="paragraph" w:styleId="Verzeichnis2">
    <w:name w:val="toc 2"/>
    <w:basedOn w:val="Standard"/>
    <w:next w:val="Standard"/>
    <w:autoRedefine/>
    <w:semiHidden/>
    <w:rsid w:val="004D003D"/>
    <w:pPr>
      <w:tabs>
        <w:tab w:val="left" w:pos="1200"/>
        <w:tab w:val="right" w:leader="dot" w:pos="10537"/>
      </w:tabs>
      <w:spacing w:after="80"/>
      <w:ind w:left="482"/>
    </w:pPr>
  </w:style>
  <w:style w:type="character" w:customStyle="1" w:styleId="FuzeileZchn">
    <w:name w:val="Fußzeile Zchn"/>
    <w:basedOn w:val="Absatz-Standardschriftart"/>
    <w:link w:val="Fuzeile"/>
    <w:rsid w:val="00FE532A"/>
    <w:rPr>
      <w:rFonts w:ascii="Futura Book BT" w:hAnsi="Futura Book BT" w:cs="Arial"/>
      <w:sz w:val="23"/>
      <w:szCs w:val="24"/>
      <w:lang w:val="de-AT" w:eastAsia="en-US"/>
    </w:rPr>
  </w:style>
  <w:style w:type="paragraph" w:styleId="Aufzhlungszeichen">
    <w:name w:val="List Bullet"/>
    <w:basedOn w:val="Standard"/>
    <w:qFormat/>
    <w:rsid w:val="00172211"/>
    <w:pPr>
      <w:numPr>
        <w:numId w:val="2"/>
      </w:numPr>
    </w:pPr>
  </w:style>
  <w:style w:type="paragraph" w:customStyle="1" w:styleId="StandardfrTabelleSpalten">
    <w:name w:val="Standard für Tabelle Spalten"/>
    <w:basedOn w:val="Standard"/>
    <w:rsid w:val="00FE532A"/>
    <w:pPr>
      <w:spacing w:before="40" w:after="40"/>
      <w:jc w:val="right"/>
    </w:pPr>
    <w:rPr>
      <w:rFonts w:cs="Times New Roman"/>
      <w:i/>
      <w:iCs/>
      <w:szCs w:val="20"/>
    </w:rPr>
  </w:style>
  <w:style w:type="character" w:customStyle="1" w:styleId="Standardbold">
    <w:name w:val="Standard bold"/>
    <w:basedOn w:val="Absatz-Standardschriftart"/>
    <w:rsid w:val="00301FE5"/>
    <w:rPr>
      <w:rFonts w:ascii="Futura Book BT" w:hAnsi="Futura Book BT"/>
    </w:rPr>
  </w:style>
  <w:style w:type="paragraph" w:styleId="Verzeichnis3">
    <w:name w:val="toc 3"/>
    <w:basedOn w:val="Standard"/>
    <w:next w:val="Standard"/>
    <w:autoRedefine/>
    <w:semiHidden/>
    <w:rsid w:val="004D003D"/>
    <w:pPr>
      <w:tabs>
        <w:tab w:val="left" w:pos="1191"/>
        <w:tab w:val="right" w:leader="dot" w:pos="10537"/>
      </w:tabs>
      <w:spacing w:after="80"/>
      <w:ind w:left="482"/>
    </w:pPr>
  </w:style>
  <w:style w:type="paragraph" w:customStyle="1" w:styleId="Abschluss">
    <w:name w:val="Abschluss"/>
    <w:basedOn w:val="Standard"/>
    <w:rsid w:val="00FC4378"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1" w:color="auto"/>
      </w:pBdr>
      <w:shd w:val="clear" w:color="auto" w:fill="000000"/>
      <w:tabs>
        <w:tab w:val="right" w:pos="10490"/>
      </w:tabs>
      <w:spacing w:after="0" w:line="240" w:lineRule="auto"/>
    </w:pPr>
    <w:rPr>
      <w:color w:val="FFFFFF"/>
      <w:sz w:val="18"/>
    </w:rPr>
  </w:style>
  <w:style w:type="numbering" w:customStyle="1" w:styleId="Aufgezhlt">
    <w:name w:val="Aufgezählt"/>
    <w:basedOn w:val="KeineListe"/>
    <w:rsid w:val="00FC4378"/>
    <w:pPr>
      <w:numPr>
        <w:numId w:val="3"/>
      </w:numPr>
    </w:pPr>
  </w:style>
  <w:style w:type="paragraph" w:customStyle="1" w:styleId="Aufzhlung">
    <w:name w:val="Aufzählung"/>
    <w:basedOn w:val="Standard"/>
    <w:rsid w:val="00FE02F0"/>
    <w:pPr>
      <w:numPr>
        <w:numId w:val="4"/>
      </w:numPr>
      <w:tabs>
        <w:tab w:val="left" w:pos="284"/>
      </w:tabs>
      <w:spacing w:after="0"/>
    </w:pPr>
    <w:rPr>
      <w:sz w:val="21"/>
      <w:lang w:val="de-DE"/>
    </w:rPr>
  </w:style>
  <w:style w:type="table" w:styleId="Tabellenraster">
    <w:name w:val="Table Grid"/>
    <w:basedOn w:val="NormaleTabelle"/>
    <w:rsid w:val="00774E24"/>
    <w:pPr>
      <w:spacing w:after="220"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dtext">
    <w:name w:val="Endtext"/>
    <w:basedOn w:val="Absatz-Standardschriftart"/>
    <w:rsid w:val="00FA19E5"/>
    <w:rPr>
      <w:color w:val="999999"/>
      <w:sz w:val="20"/>
    </w:rPr>
  </w:style>
  <w:style w:type="character" w:customStyle="1" w:styleId="Endtextbold">
    <w:name w:val="Endtext bold"/>
    <w:basedOn w:val="Absatz-Standardschriftart"/>
    <w:rsid w:val="00FA19E5"/>
    <w:rPr>
      <w:rFonts w:ascii="Futura Hv BT" w:hAnsi="Futura Hv BT"/>
      <w:color w:val="999999"/>
      <w:sz w:val="20"/>
    </w:rPr>
  </w:style>
  <w:style w:type="paragraph" w:customStyle="1" w:styleId="Flietext">
    <w:name w:val="Fließtext"/>
    <w:link w:val="FlietextZchn"/>
    <w:rsid w:val="00C94304"/>
    <w:pPr>
      <w:spacing w:before="120" w:after="120"/>
    </w:pPr>
    <w:rPr>
      <w:rFonts w:ascii="Arial" w:hAnsi="Arial" w:cs="Arial"/>
      <w:szCs w:val="24"/>
      <w:lang w:eastAsia="en-US"/>
    </w:rPr>
  </w:style>
  <w:style w:type="numbering" w:customStyle="1" w:styleId="AufzhlungletzteZeile">
    <w:name w:val="Aufzählung letzte Zeile"/>
    <w:basedOn w:val="KeineListe"/>
    <w:rsid w:val="007D21A3"/>
    <w:pPr>
      <w:numPr>
        <w:numId w:val="6"/>
      </w:numPr>
    </w:pPr>
  </w:style>
  <w:style w:type="paragraph" w:styleId="Anrede">
    <w:name w:val="Salutation"/>
    <w:basedOn w:val="Standard"/>
    <w:next w:val="Standard"/>
    <w:link w:val="AnredeZchn"/>
    <w:rsid w:val="00EC340D"/>
  </w:style>
  <w:style w:type="character" w:customStyle="1" w:styleId="AnredeZchn">
    <w:name w:val="Anrede Zchn"/>
    <w:basedOn w:val="Absatz-Standardschriftart"/>
    <w:link w:val="Anrede"/>
    <w:rsid w:val="00EC340D"/>
    <w:rPr>
      <w:rFonts w:ascii="Futura Book BT" w:hAnsi="Futura Book BT" w:cs="Arial"/>
      <w:sz w:val="21"/>
      <w:szCs w:val="24"/>
      <w:lang w:val="de-AT" w:eastAsia="en-US"/>
    </w:rPr>
  </w:style>
  <w:style w:type="paragraph" w:styleId="Umschlagabsenderadresse">
    <w:name w:val="envelope return"/>
    <w:basedOn w:val="Standard"/>
    <w:rsid w:val="00FE532A"/>
    <w:pPr>
      <w:spacing w:before="0" w:after="0" w:line="240" w:lineRule="auto"/>
    </w:pPr>
    <w:rPr>
      <w:rFonts w:ascii="Arial" w:eastAsiaTheme="majorEastAsia" w:hAnsi="Arial" w:cstheme="majorBidi"/>
      <w:sz w:val="14"/>
      <w:szCs w:val="20"/>
      <w:u w:val="single"/>
    </w:rPr>
  </w:style>
  <w:style w:type="paragraph" w:customStyle="1" w:styleId="KeinAbsatzformat">
    <w:name w:val="[Kein Absatzformat]"/>
    <w:rsid w:val="000E448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Hyperlink">
    <w:name w:val="Hyperlink"/>
    <w:basedOn w:val="Absatz-Standardschriftart"/>
    <w:rsid w:val="00C94304"/>
    <w:rPr>
      <w:color w:val="0000FF" w:themeColor="hyperlink"/>
      <w:u w:val="single"/>
    </w:rPr>
  </w:style>
  <w:style w:type="character" w:styleId="Seitenzahl">
    <w:name w:val="page number"/>
    <w:basedOn w:val="Absatz-Standardschriftart"/>
    <w:rsid w:val="00C94304"/>
  </w:style>
  <w:style w:type="paragraph" w:styleId="Listenabsatz">
    <w:name w:val="List Paragraph"/>
    <w:basedOn w:val="Standard"/>
    <w:link w:val="ListenabsatzZchn"/>
    <w:uiPriority w:val="34"/>
    <w:qFormat/>
    <w:rsid w:val="00A70975"/>
    <w:pPr>
      <w:spacing w:before="0" w:after="0" w:line="240" w:lineRule="auto"/>
      <w:ind w:left="720"/>
      <w:contextualSpacing/>
    </w:pPr>
    <w:rPr>
      <w:rFonts w:ascii="Times New Roman" w:eastAsiaTheme="minorHAnsi" w:hAnsi="Times New Roman" w:cs="Times New Roman"/>
      <w:sz w:val="24"/>
      <w:lang w:eastAsia="de-A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46A87"/>
    <w:rPr>
      <w:color w:val="808080"/>
      <w:shd w:val="clear" w:color="auto" w:fill="E6E6E6"/>
    </w:rPr>
  </w:style>
  <w:style w:type="paragraph" w:customStyle="1" w:styleId="QUALITitel">
    <w:name w:val="QUALI_Titel"/>
    <w:basedOn w:val="Standard"/>
    <w:link w:val="QUALITitelZchn"/>
    <w:qFormat/>
    <w:rsid w:val="009C0D8B"/>
    <w:pPr>
      <w:spacing w:before="240" w:after="40"/>
      <w:ind w:firstLine="709"/>
    </w:pPr>
    <w:rPr>
      <w:rFonts w:ascii="DIN OT" w:hAnsi="DIN OT"/>
      <w:b/>
      <w:bCs/>
      <w:sz w:val="52"/>
      <w:szCs w:val="52"/>
    </w:rPr>
  </w:style>
  <w:style w:type="paragraph" w:customStyle="1" w:styleId="QUALIUntertitel">
    <w:name w:val="QUALI_Untertitel"/>
    <w:basedOn w:val="Flietext"/>
    <w:link w:val="QUALIUntertitelZchn"/>
    <w:qFormat/>
    <w:rsid w:val="002470CC"/>
    <w:pPr>
      <w:spacing w:before="80" w:after="100" w:afterAutospacing="1" w:line="312" w:lineRule="auto"/>
    </w:pPr>
    <w:rPr>
      <w:rFonts w:ascii="DIN OT" w:hAnsi="DIN OT"/>
      <w:spacing w:val="20"/>
      <w:sz w:val="24"/>
    </w:rPr>
  </w:style>
  <w:style w:type="paragraph" w:customStyle="1" w:styleId="QUALIberschrift1">
    <w:name w:val="QUALI_Überschrift 1"/>
    <w:basedOn w:val="berschrift1"/>
    <w:link w:val="QUALIberschrift1Zchn"/>
    <w:qFormat/>
    <w:rsid w:val="002470CC"/>
    <w:rPr>
      <w:rFonts w:ascii="DIN OT" w:hAnsi="DIN OT"/>
      <w:b/>
      <w:bCs/>
      <w:sz w:val="28"/>
    </w:rPr>
  </w:style>
  <w:style w:type="character" w:customStyle="1" w:styleId="FlietextZchn">
    <w:name w:val="Fließtext Zchn"/>
    <w:basedOn w:val="Absatz-Standardschriftart"/>
    <w:link w:val="Flietext"/>
    <w:rsid w:val="002470CC"/>
    <w:rPr>
      <w:rFonts w:ascii="Arial" w:hAnsi="Arial" w:cs="Arial"/>
      <w:szCs w:val="24"/>
      <w:lang w:eastAsia="en-US"/>
    </w:rPr>
  </w:style>
  <w:style w:type="character" w:customStyle="1" w:styleId="QUALIUntertitelZchn">
    <w:name w:val="QUALI_Untertitel Zchn"/>
    <w:basedOn w:val="FlietextZchn"/>
    <w:link w:val="QUALIUntertitel"/>
    <w:rsid w:val="002470CC"/>
    <w:rPr>
      <w:rFonts w:ascii="DIN OT" w:hAnsi="DIN OT" w:cs="Arial"/>
      <w:spacing w:val="20"/>
      <w:sz w:val="24"/>
      <w:szCs w:val="24"/>
      <w:lang w:eastAsia="en-US"/>
    </w:rPr>
  </w:style>
  <w:style w:type="paragraph" w:customStyle="1" w:styleId="QUALIFlietext">
    <w:name w:val="QUALI_Fließtext"/>
    <w:basedOn w:val="Standard"/>
    <w:link w:val="QUALIFlietextZchn"/>
    <w:qFormat/>
    <w:rsid w:val="002470CC"/>
    <w:pPr>
      <w:jc w:val="both"/>
    </w:pPr>
    <w:rPr>
      <w:rFonts w:ascii="DIN OT" w:hAnsi="DIN OT"/>
      <w:sz w:val="24"/>
    </w:rPr>
  </w:style>
  <w:style w:type="character" w:customStyle="1" w:styleId="berschrift1Zchn">
    <w:name w:val="Überschrift 1 Zchn"/>
    <w:basedOn w:val="Absatz-Standardschriftart"/>
    <w:link w:val="berschrift1"/>
    <w:rsid w:val="002470CC"/>
    <w:rPr>
      <w:rFonts w:ascii="Futura Bold BT" w:hAnsi="Futura Bold BT" w:cs="Arial"/>
      <w:sz w:val="29"/>
      <w:szCs w:val="28"/>
      <w:lang w:val="de-AT" w:eastAsia="en-US"/>
    </w:rPr>
  </w:style>
  <w:style w:type="character" w:customStyle="1" w:styleId="QUALIberschrift1Zchn">
    <w:name w:val="QUALI_Überschrift 1 Zchn"/>
    <w:basedOn w:val="berschrift1Zchn"/>
    <w:link w:val="QUALIberschrift1"/>
    <w:rsid w:val="002470CC"/>
    <w:rPr>
      <w:rFonts w:ascii="DIN OT" w:hAnsi="DIN OT" w:cs="Arial"/>
      <w:b/>
      <w:bCs/>
      <w:sz w:val="28"/>
      <w:szCs w:val="28"/>
      <w:lang w:val="de-AT" w:eastAsia="en-US"/>
    </w:rPr>
  </w:style>
  <w:style w:type="paragraph" w:customStyle="1" w:styleId="QUALIberschrift2">
    <w:name w:val="QUALI_Überschrift 2"/>
    <w:basedOn w:val="berschrift2"/>
    <w:link w:val="QUALIberschrift2Zchn"/>
    <w:qFormat/>
    <w:rsid w:val="00CF6529"/>
    <w:rPr>
      <w:b/>
      <w:bCs/>
    </w:rPr>
  </w:style>
  <w:style w:type="character" w:customStyle="1" w:styleId="QUALIFlietextZchn">
    <w:name w:val="QUALI_Fließtext Zchn"/>
    <w:basedOn w:val="Absatz-Standardschriftart"/>
    <w:link w:val="QUALIFlietext"/>
    <w:rsid w:val="002470CC"/>
    <w:rPr>
      <w:rFonts w:ascii="DIN OT" w:hAnsi="DIN OT" w:cs="Arial"/>
      <w:sz w:val="24"/>
      <w:szCs w:val="24"/>
      <w:lang w:val="de-AT" w:eastAsia="en-US"/>
    </w:rPr>
  </w:style>
  <w:style w:type="paragraph" w:customStyle="1" w:styleId="QUALIberschrift3">
    <w:name w:val="QUALI_Überschrift 3"/>
    <w:basedOn w:val="berschrift3"/>
    <w:link w:val="QUALIberschrift3Zchn"/>
    <w:qFormat/>
    <w:rsid w:val="00661F85"/>
    <w:pPr>
      <w:tabs>
        <w:tab w:val="clear" w:pos="720"/>
        <w:tab w:val="num" w:pos="567"/>
      </w:tabs>
    </w:pPr>
    <w:rPr>
      <w:rFonts w:ascii="DIN OT" w:hAnsi="DIN OT"/>
      <w:b/>
      <w:bCs w:val="0"/>
      <w:sz w:val="24"/>
    </w:rPr>
  </w:style>
  <w:style w:type="character" w:customStyle="1" w:styleId="berschrift2Zchn">
    <w:name w:val="Überschrift 2 Zchn"/>
    <w:basedOn w:val="Absatz-Standardschriftart"/>
    <w:link w:val="berschrift2"/>
    <w:rsid w:val="00CF6529"/>
    <w:rPr>
      <w:rFonts w:ascii="Futura Hv BT" w:hAnsi="Futura Hv BT" w:cs="Arial"/>
      <w:sz w:val="24"/>
      <w:szCs w:val="24"/>
      <w:lang w:val="de-AT" w:eastAsia="en-US"/>
    </w:rPr>
  </w:style>
  <w:style w:type="character" w:customStyle="1" w:styleId="QUALIberschrift2Zchn">
    <w:name w:val="QUALI_Überschrift 2 Zchn"/>
    <w:basedOn w:val="berschrift2Zchn"/>
    <w:link w:val="QUALIberschrift2"/>
    <w:rsid w:val="00CF6529"/>
    <w:rPr>
      <w:rFonts w:ascii="Futura Hv BT" w:hAnsi="Futura Hv BT" w:cs="Arial"/>
      <w:b/>
      <w:bCs/>
      <w:sz w:val="24"/>
      <w:szCs w:val="24"/>
      <w:lang w:val="de-AT" w:eastAsia="en-US"/>
    </w:rPr>
  </w:style>
  <w:style w:type="paragraph" w:customStyle="1" w:styleId="QUALIListenabsatz">
    <w:name w:val="QUALI_Listenabsatz"/>
    <w:basedOn w:val="Listenabsatz"/>
    <w:link w:val="QUALIListenabsatzZchn"/>
    <w:qFormat/>
    <w:rsid w:val="00CF6529"/>
    <w:pPr>
      <w:numPr>
        <w:numId w:val="26"/>
      </w:numPr>
      <w:ind w:left="993" w:hanging="426"/>
    </w:pPr>
    <w:rPr>
      <w:rFonts w:ascii="DIN OT" w:hAnsi="DIN OT"/>
    </w:rPr>
  </w:style>
  <w:style w:type="character" w:customStyle="1" w:styleId="berschrift3Zchn">
    <w:name w:val="Überschrift 3 Zchn"/>
    <w:basedOn w:val="Absatz-Standardschriftart"/>
    <w:link w:val="berschrift3"/>
    <w:rsid w:val="00CF6529"/>
    <w:rPr>
      <w:rFonts w:ascii="Futura Hv BT" w:hAnsi="Futura Hv BT" w:cs="Arial"/>
      <w:bCs/>
      <w:sz w:val="23"/>
      <w:szCs w:val="24"/>
      <w:lang w:val="de-AT" w:eastAsia="en-US"/>
    </w:rPr>
  </w:style>
  <w:style w:type="character" w:customStyle="1" w:styleId="QUALIberschrift3Zchn">
    <w:name w:val="QUALI_Überschrift 3 Zchn"/>
    <w:basedOn w:val="berschrift3Zchn"/>
    <w:link w:val="QUALIberschrift3"/>
    <w:rsid w:val="00661F85"/>
    <w:rPr>
      <w:rFonts w:ascii="DIN OT" w:hAnsi="DIN OT" w:cs="Arial"/>
      <w:b/>
      <w:bCs w:val="0"/>
      <w:sz w:val="24"/>
      <w:szCs w:val="24"/>
      <w:lang w:val="de-AT" w:eastAsia="en-US"/>
    </w:rPr>
  </w:style>
  <w:style w:type="paragraph" w:customStyle="1" w:styleId="QUALIFliestexthervorgehoben1">
    <w:name w:val="QUALI_Fliestext hervorgehoben 1"/>
    <w:basedOn w:val="Standard"/>
    <w:link w:val="QUALIFliestexthervorgehoben1Zchn"/>
    <w:qFormat/>
    <w:rsid w:val="00661F85"/>
    <w:pPr>
      <w:ind w:left="567"/>
      <w:jc w:val="both"/>
    </w:pPr>
    <w:rPr>
      <w:rFonts w:ascii="DIN OT" w:hAnsi="DIN OT"/>
      <w:b/>
      <w:bCs/>
      <w:sz w:val="24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CF6529"/>
    <w:rPr>
      <w:rFonts w:eastAsiaTheme="minorHAnsi"/>
      <w:sz w:val="24"/>
      <w:szCs w:val="24"/>
      <w:lang w:val="de-AT" w:eastAsia="de-AT"/>
    </w:rPr>
  </w:style>
  <w:style w:type="character" w:customStyle="1" w:styleId="QUALIListenabsatzZchn">
    <w:name w:val="QUALI_Listenabsatz Zchn"/>
    <w:basedOn w:val="ListenabsatzZchn"/>
    <w:link w:val="QUALIListenabsatz"/>
    <w:rsid w:val="00CF6529"/>
    <w:rPr>
      <w:rFonts w:ascii="DIN OT" w:eastAsiaTheme="minorHAnsi" w:hAnsi="DIN OT"/>
      <w:sz w:val="24"/>
      <w:szCs w:val="24"/>
      <w:lang w:val="de-AT" w:eastAsia="de-AT"/>
    </w:rPr>
  </w:style>
  <w:style w:type="paragraph" w:customStyle="1" w:styleId="QUALIFlietexthervorgehoben2">
    <w:name w:val="QUALI_Fließtext hervorgehoben 2"/>
    <w:basedOn w:val="Standard"/>
    <w:link w:val="QUALIFlietexthervorgehoben2Zchn"/>
    <w:qFormat/>
    <w:rsid w:val="00661F85"/>
    <w:pPr>
      <w:ind w:left="567"/>
      <w:jc w:val="both"/>
    </w:pPr>
    <w:rPr>
      <w:rFonts w:ascii="DIN OT" w:hAnsi="DIN OT"/>
      <w:sz w:val="24"/>
      <w:u w:val="single"/>
    </w:rPr>
  </w:style>
  <w:style w:type="character" w:customStyle="1" w:styleId="QUALIFliestexthervorgehoben1Zchn">
    <w:name w:val="QUALI_Fliestext hervorgehoben 1 Zchn"/>
    <w:basedOn w:val="Absatz-Standardschriftart"/>
    <w:link w:val="QUALIFliestexthervorgehoben1"/>
    <w:rsid w:val="00661F85"/>
    <w:rPr>
      <w:rFonts w:ascii="DIN OT" w:hAnsi="DIN OT" w:cs="Arial"/>
      <w:b/>
      <w:bCs/>
      <w:sz w:val="24"/>
      <w:szCs w:val="24"/>
      <w:lang w:val="de-AT" w:eastAsia="en-US"/>
    </w:rPr>
  </w:style>
  <w:style w:type="paragraph" w:customStyle="1" w:styleId="QUALIFlietexthervorgehoben3">
    <w:name w:val="QUALI_Fließtext hervorgehoben 3"/>
    <w:basedOn w:val="Standard"/>
    <w:link w:val="QUALIFlietexthervorgehoben3Zchn"/>
    <w:qFormat/>
    <w:rsid w:val="00661F85"/>
    <w:pPr>
      <w:ind w:left="567"/>
      <w:jc w:val="both"/>
    </w:pPr>
    <w:rPr>
      <w:rFonts w:ascii="DIN OT" w:hAnsi="DIN OT"/>
      <w:i/>
      <w:iCs/>
      <w:sz w:val="24"/>
    </w:rPr>
  </w:style>
  <w:style w:type="character" w:customStyle="1" w:styleId="QUALIFlietexthervorgehoben2Zchn">
    <w:name w:val="QUALI_Fließtext hervorgehoben 2 Zchn"/>
    <w:basedOn w:val="Absatz-Standardschriftart"/>
    <w:link w:val="QUALIFlietexthervorgehoben2"/>
    <w:rsid w:val="00661F85"/>
    <w:rPr>
      <w:rFonts w:ascii="DIN OT" w:hAnsi="DIN OT" w:cs="Arial"/>
      <w:sz w:val="24"/>
      <w:szCs w:val="24"/>
      <w:u w:val="single"/>
      <w:lang w:val="de-AT" w:eastAsia="en-US"/>
    </w:rPr>
  </w:style>
  <w:style w:type="character" w:customStyle="1" w:styleId="QUALIFlietexthervorgehoben3Zchn">
    <w:name w:val="QUALI_Fließtext hervorgehoben 3 Zchn"/>
    <w:basedOn w:val="Absatz-Standardschriftart"/>
    <w:link w:val="QUALIFlietexthervorgehoben3"/>
    <w:rsid w:val="00661F85"/>
    <w:rPr>
      <w:rFonts w:ascii="DIN OT" w:hAnsi="DIN OT" w:cs="Arial"/>
      <w:i/>
      <w:iCs/>
      <w:sz w:val="24"/>
      <w:szCs w:val="24"/>
      <w:lang w:val="de-AT" w:eastAsia="en-US"/>
    </w:rPr>
  </w:style>
  <w:style w:type="character" w:customStyle="1" w:styleId="QUALITitelZchn">
    <w:name w:val="QUALI_Titel Zchn"/>
    <w:basedOn w:val="Absatz-Standardschriftart"/>
    <w:link w:val="QUALITitel"/>
    <w:rsid w:val="009C0D8B"/>
    <w:rPr>
      <w:rFonts w:ascii="DIN OT" w:hAnsi="DIN OT" w:cs="Arial"/>
      <w:b/>
      <w:bCs/>
      <w:sz w:val="52"/>
      <w:szCs w:val="52"/>
      <w:lang w:val="de-AT" w:eastAsia="en-US"/>
    </w:rPr>
  </w:style>
  <w:style w:type="character" w:styleId="BesuchterLink">
    <w:name w:val="FollowedHyperlink"/>
    <w:basedOn w:val="Absatz-Standardschriftart"/>
    <w:semiHidden/>
    <w:unhideWhenUsed/>
    <w:rsid w:val="003733C7"/>
    <w:rPr>
      <w:color w:val="800080" w:themeColor="followedHyperlink"/>
      <w:u w:val="single"/>
    </w:rPr>
  </w:style>
  <w:style w:type="paragraph" w:styleId="Untertitel">
    <w:name w:val="Subtitle"/>
    <w:basedOn w:val="Standard"/>
    <w:next w:val="Standard"/>
    <w:link w:val="UntertitelZchn"/>
    <w:qFormat/>
    <w:rsid w:val="00206CD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rsid w:val="00206CD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2556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6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2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diotranskription.de/audiotranskription/upload/MUSTER_Einwilligungserklaerung-DSGVO.pdf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hyperlink" Target="https://docreader.readspeaker.com/docreader/?cid=bxsmw&amp;lang=de_de&amp;url=https%3A%2F%2Fwww.audiotranskription.de%2Faudiotranskription%2Fupload%2FMUSTER_Einwilligungserklaerung-DSGVO.pdf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s://publiccampus.fernfh.ac.at/course/index.php?categoryid=28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584DD0-CC8A-4E9D-8E76-B3268FA7A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QUALITORIAL_Checkliste Interviewvorbereitung</Template>
  <TotalTime>0</TotalTime>
  <Pages>3</Pages>
  <Words>570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QUALITORIAL Zusammenfassungen Vorlage</vt:lpstr>
    </vt:vector>
  </TitlesOfParts>
  <Company/>
  <LinksUpToDate>false</LinksUpToDate>
  <CharactersWithSpaces>4850</CharactersWithSpaces>
  <SharedDoc>false</SharedDoc>
  <HLinks>
    <vt:vector size="12" baseType="variant">
      <vt:variant>
        <vt:i4>7274615</vt:i4>
      </vt:variant>
      <vt:variant>
        <vt:i4>3</vt:i4>
      </vt:variant>
      <vt:variant>
        <vt:i4>0</vt:i4>
      </vt:variant>
      <vt:variant>
        <vt:i4>5</vt:i4>
      </vt:variant>
      <vt:variant>
        <vt:lpwstr>http://www.dialog-mail.com/</vt:lpwstr>
      </vt:variant>
      <vt:variant>
        <vt:lpwstr/>
      </vt:variant>
      <vt:variant>
        <vt:i4>7274615</vt:i4>
      </vt:variant>
      <vt:variant>
        <vt:i4>0</vt:i4>
      </vt:variant>
      <vt:variant>
        <vt:i4>0</vt:i4>
      </vt:variant>
      <vt:variant>
        <vt:i4>5</vt:i4>
      </vt:variant>
      <vt:variant>
        <vt:lpwstr>http://www.dialog-mail.com/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QUALITORIAL Zusammenfassungen Vorlage</dc:title>
  <dc:creator>PICHLER Katharina</dc:creator>
  <cp:lastModifiedBy>AGHAMANOUKJAN Anahid</cp:lastModifiedBy>
  <cp:revision>2</cp:revision>
  <cp:lastPrinted>2020-06-21T14:27:00Z</cp:lastPrinted>
  <dcterms:created xsi:type="dcterms:W3CDTF">2022-04-01T09:20:00Z</dcterms:created>
  <dcterms:modified xsi:type="dcterms:W3CDTF">2022-04-01T09:20:00Z</dcterms:modified>
</cp:coreProperties>
</file>